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1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6pt;margin-top:388.819pt;width:523.275pt;height:417.071pt;mso-position-horizontal-relative:page;mso-position-vertical-relative:page;z-index:-410" type="#_x0000_t75">
            <v:imagedata r:id="rId7" o:title=""/>
          </v:shape>
        </w:pict>
      </w:r>
      <w:r>
        <w:rPr/>
        <w:pict>
          <v:group style="position:absolute;margin-left:509.755005pt;margin-top:102.520012pt;width:46.389816pt;height:61.116pt;mso-position-horizontal-relative:page;mso-position-vertical-relative:page;z-index:-409" coordorigin="10195,2050" coordsize="928,1222">
            <v:shape style="position:absolute;left:10456;top:2121;width:134;height:139" type="#_x0000_t75">
              <v:imagedata r:id="rId8" o:title=""/>
            </v:shape>
            <v:shape style="position:absolute;left:10728;top:2121;width:134;height:139" type="#_x0000_t75">
              <v:imagedata r:id="rId9" o:title=""/>
            </v:shape>
            <v:shape style="position:absolute;left:10456;top:2598;width:165;height:143" type="#_x0000_t75">
              <v:imagedata r:id="rId10" o:title=""/>
            </v:shape>
            <v:shape style="position:absolute;left:10581;top:2733;width:78;height:159" type="#_x0000_t75">
              <v:imagedata r:id="rId11" o:title=""/>
            </v:shape>
            <v:shape style="position:absolute;left:10650;top:2726;width:9;height:7" type="#_x0000_t75">
              <v:imagedata r:id="rId12" o:title=""/>
            </v:shape>
            <v:shape style="position:absolute;left:10195;top:2050;width:702;height:1222" type="#_x0000_t75">
              <v:imagedata r:id="rId13" o:title=""/>
            </v:shape>
            <v:shape style="position:absolute;left:10659;top:2411;width:464;height:796" type="#_x0000_t75">
              <v:imagedata r:id="rId14" o:title=""/>
            </v:shape>
            <v:shape style="position:absolute;left:10261;top:2411;width:623;height:796" type="#_x0000_t75">
              <v:imagedata r:id="rId15" o:title=""/>
            </v:shape>
            <v:shape style="position:absolute;left:10659;top:2482;width:397;height:655" type="#_x0000_t75">
              <v:imagedata r:id="rId16" o:title=""/>
            </v:shape>
            <v:shape style="position:absolute;left:10456;top:2594;width:203;height:429" type="#_x0000_t75">
              <v:imagedata r:id="rId17" o:title=""/>
            </v:shape>
            <v:shape style="position:absolute;left:10619;top:2050;width:255;height:156" type="#_x0000_t75">
              <v:imagedata r:id="rId18" o:title=""/>
            </v:shape>
            <v:shape style="position:absolute;left:10503;top:2653;width:156;height:311" type="#_x0000_t75">
              <v:imagedata r:id="rId19" o:title=""/>
            </v:shape>
            <v:shape style="position:absolute;left:10558;top:2708;width:101;height:201" type="#_x0000_t75">
              <v:imagedata r:id="rId20" o:title=""/>
            </v:shape>
            <v:shape style="position:absolute;left:10259;top:2409;width:800;height:800" type="#_x0000_t75">
              <v:imagedata r:id="rId21" o:title=""/>
            </v:shape>
            <v:shape style="position:absolute;left:10581;top:2050;width:233;height:101" type="#_x0000_t75">
              <v:imagedata r:id="rId22" o:title=""/>
            </v:shape>
            <v:shape style="position:absolute;left:10558;top:2050;width:201;height:101" type="#_x0000_t75">
              <v:imagedata r:id="rId23" o:title=""/>
            </v:shape>
            <v:shape style="position:absolute;left:10338;top:2877;width:396;height:260" type="#_x0000_t75">
              <v:imagedata r:id="rId24" o:title=""/>
            </v:shape>
            <v:shape style="position:absolute;left:10659;top:2490;width:328;height:639" type="#_x0000_t75">
              <v:imagedata r:id="rId25" o:title=""/>
            </v:shape>
            <v:shape style="position:absolute;left:10338;top:2481;width:396;height:260" type="#_x0000_t75">
              <v:imagedata r:id="rId26" o:title=""/>
            </v:shape>
            <w10:wrap type="none"/>
          </v:group>
        </w:pict>
      </w:r>
      <w:r>
        <w:rPr/>
        <w:pict>
          <v:group style="position:absolute;margin-left:508.837006pt;margin-top:167.373260pt;width:47.7565pt;height:57.215252pt;mso-position-horizontal-relative:page;mso-position-vertical-relative:page;z-index:-408" coordorigin="10177,3347" coordsize="955,1144">
            <v:group style="position:absolute;left:10201;top:3357;width:118;height:154" coordorigin="10201,3357" coordsize="118,154">
              <v:shape style="position:absolute;left:10201;top:3357;width:118;height:154" coordorigin="10201,3357" coordsize="118,154" path="m10259,3357l10234,3358,10214,3367,10204,3384,10201,3409,10204,3487,10216,3503,10236,3510,10262,3512,10283,3510,10302,3505,10319,3498,10319,3485,10241,3485,10235,3482,10235,3409,10240,3390,10266,3384,10310,3384,10314,3362,10297,3360,10280,3358,10259,3357e" filled="t" fillcolor="#231F20" stroked="f">
                <v:path arrowok="t"/>
                <v:fill/>
              </v:shape>
              <v:shape style="position:absolute;left:10201;top:3357;width:118;height:154" coordorigin="10201,3357" coordsize="118,154" path="m10319,3419l10257,3419,10257,3447,10284,3447,10284,3481,10276,3483,10264,3485,10319,3485,10319,3419e" filled="t" fillcolor="#231F20" stroked="f">
                <v:path arrowok="t"/>
                <v:fill/>
              </v:shape>
              <v:shape style="position:absolute;left:10201;top:3357;width:118;height:154" coordorigin="10201,3357" coordsize="118,154" path="m10310,3384l10266,3384,10285,3386,10309,3389,10310,3384e" filled="t" fillcolor="#231F20" stroked="f">
                <v:path arrowok="t"/>
                <v:fill/>
              </v:shape>
            </v:group>
            <v:group style="position:absolute;left:10353;top:3358;width:105;height:152" coordorigin="10353,3358" coordsize="105,152">
              <v:shape style="position:absolute;left:10353;top:3358;width:105;height:152" coordorigin="10353,3358" coordsize="105,152" path="m10458,3358l10353,3358,10353,3510,10457,3510,10457,3482,10387,3482,10387,3446,10448,3446,10452,3417,10387,3417,10387,3387,10453,3387,10458,3358e" filled="t" fillcolor="#231F20" stroked="f">
                <v:path arrowok="t"/>
                <v:fill/>
              </v:shape>
            </v:group>
            <v:group style="position:absolute;left:10489;top:3358;width:122;height:152" coordorigin="10489,3358" coordsize="122,152">
              <v:shape style="position:absolute;left:10489;top:3358;width:122;height:152" coordorigin="10489,3358" coordsize="122,152" path="m10547,3358l10489,3358,10489,3510,10523,3510,10523,3449,10585,3449,10583,3444,10598,3430,10599,3423,10523,3423,10523,3386,10601,3386,10590,3368,10572,3360,10547,3358e" filled="t" fillcolor="#231F20" stroked="f">
                <v:path arrowok="t"/>
                <v:fill/>
              </v:shape>
              <v:shape style="position:absolute;left:10489;top:3358;width:122;height:152" coordorigin="10489,3358" coordsize="122,152" path="m10585,3449l10544,3449,10572,3510,10611,3510,10585,3449e" filled="t" fillcolor="#231F20" stroked="f">
                <v:path arrowok="t"/>
                <v:fill/>
              </v:shape>
              <v:shape style="position:absolute;left:10489;top:3358;width:122;height:152" coordorigin="10489,3358" coordsize="122,152" path="m10601,3386l10563,3386,10568,3390,10568,3419,10563,3423,10599,3423,10603,3409,10601,3387,10601,3386e" filled="t" fillcolor="#231F20" stroked="f">
                <v:path arrowok="t"/>
                <v:fill/>
              </v:shape>
            </v:group>
            <v:group style="position:absolute;left:10635;top:3358;width:163;height:152" coordorigin="10635,3358" coordsize="163,152">
              <v:shape style="position:absolute;left:10635;top:3358;width:163;height:152" coordorigin="10635,3358" coordsize="163,152" path="m10677,3358l10635,3358,10635,3510,10669,3510,10669,3410,10701,3410,10677,3358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98,3410l10765,3410,10765,3510,10798,3510,10798,3410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01,3410l10669,3410,10706,3487,10728,3487,10749,3443,10717,3443,10701,3410e" filled="t" fillcolor="#231F20" stroked="f">
                <v:path arrowok="t"/>
                <v:fill/>
              </v:shape>
              <v:shape style="position:absolute;left:10635;top:3358;width:163;height:152" coordorigin="10635,3358" coordsize="163,152" path="m10798,3358l10756,3358,10717,3443,10749,3443,10765,3410,10798,3410,10798,3358e" filled="t" fillcolor="#231F20" stroked="f">
                <v:path arrowok="t"/>
                <v:fill/>
              </v:shape>
            </v:group>
            <v:group style="position:absolute;left:10821;top:3358;width:146;height:152" coordorigin="10821,3358" coordsize="146,152">
              <v:shape style="position:absolute;left:10821;top:3358;width:146;height:152" coordorigin="10821,3358" coordsize="146,152" path="m10914,3358l10875,3358,10821,3510,10860,3510,10869,3483,10957,3483,10948,3455,10875,3455,10894,3392,10925,3392,10914,3358e" filled="t" fillcolor="#231F20" stroked="f">
                <v:path arrowok="t"/>
                <v:fill/>
              </v:shape>
              <v:shape style="position:absolute;left:10821;top:3358;width:146;height:152" coordorigin="10821,3358" coordsize="146,152" path="m10957,3483l10920,3483,10929,3510,10967,3510,10957,3483e" filled="t" fillcolor="#231F20" stroked="f">
                <v:path arrowok="t"/>
                <v:fill/>
              </v:shape>
              <v:shape style="position:absolute;left:10821;top:3358;width:146;height:152" coordorigin="10821,3358" coordsize="146,152" path="m10925,3392l10894,3392,10913,3455,10948,3455,10925,3392e" filled="t" fillcolor="#231F20" stroked="f">
                <v:path arrowok="t"/>
                <v:fill/>
              </v:shape>
            </v:group>
            <v:group style="position:absolute;left:10990;top:3358;width:124;height:152" coordorigin="10990,3358" coordsize="124,152">
              <v:shape style="position:absolute;left:10990;top:3358;width:124;height:152" coordorigin="10990,3358" coordsize="124,152" path="m11023,3358l10990,3358,10990,3510,11023,3510,11023,3415,11057,3415,11023,3358e" filled="t" fillcolor="#231F20" stroked="f">
                <v:path arrowok="t"/>
                <v:fill/>
              </v:shape>
              <v:shape style="position:absolute;left:10990;top:3358;width:124;height:152" coordorigin="10990,3358" coordsize="124,152" path="m11057,3415l11023,3415,11079,3510,11114,3510,11114,3453,11080,3453,11057,3415e" filled="t" fillcolor="#231F20" stroked="f">
                <v:path arrowok="t"/>
                <v:fill/>
              </v:shape>
              <v:shape style="position:absolute;left:10990;top:3358;width:124;height:152" coordorigin="10990,3358" coordsize="124,152" path="m11114,3358l11080,3358,11080,3453,11114,3453,11114,3358e" filled="t" fillcolor="#231F20" stroked="f">
                <v:path arrowok="t"/>
                <v:fill/>
              </v:shape>
            </v:group>
            <v:group style="position:absolute;left:10204;top:3547;width:140;height:182" coordorigin="10204,3547" coordsize="140,182">
              <v:shape style="position:absolute;left:10204;top:3547;width:140;height:182" coordorigin="10204,3547" coordsize="140,182" path="m10272,3547l10204,3547,10204,3728,10296,3727,10320,3720,10335,3708,10340,3695,10246,3695,10246,3580,10340,3580,10335,3568,10321,3555,10300,3549,10272,3547e" filled="t" fillcolor="#231F20" stroked="f">
                <v:path arrowok="t"/>
                <v:fill/>
              </v:shape>
              <v:shape style="position:absolute;left:10204;top:3547;width:140;height:182" coordorigin="10204,3547" coordsize="140,182" path="m10340,3580l10246,3580,10278,3580,10300,3588,10303,3611,10303,3688,10299,3695,10340,3695,10342,3690,10345,3666,10343,3588,10340,3580e" filled="t" fillcolor="#231F20" stroked="f">
                <v:path arrowok="t"/>
                <v:fill/>
              </v:shape>
            </v:group>
            <v:group style="position:absolute;left:10380;top:3547;width:125;height:182" coordorigin="10380,3547" coordsize="125,182">
              <v:shape style="position:absolute;left:10380;top:3547;width:125;height:182" coordorigin="10380,3547" coordsize="125,182" path="m10505,3547l10380,3547,10380,3728,10504,3728,10504,3694,10421,3694,10421,3651,10494,3651,10499,3617,10421,3617,10421,3580,10500,3580,10505,3547e" filled="t" fillcolor="#231F20" stroked="f">
                <v:path arrowok="t"/>
                <v:fill/>
              </v:shape>
            </v:group>
            <v:group style="position:absolute;left:10535;top:3544;width:136;height:186" coordorigin="10535,3544" coordsize="136,186">
              <v:shape style="position:absolute;left:10535;top:3544;width:136;height:186" coordorigin="10535,3544" coordsize="136,186" path="m10546,3688l10616,3730,10642,3724,10660,3713,10671,3697,10671,3695,10582,3695,10561,3692,10546,3688e" filled="t" fillcolor="#231F20" stroked="f">
                <v:path arrowok="t"/>
                <v:fill/>
              </v:shape>
              <v:shape style="position:absolute;left:10535;top:3544;width:136;height:186" coordorigin="10535,3544" coordsize="136,186" path="m10598,3544l10570,3547,10551,3557,10540,3574,10535,3597,10536,3615,10545,3635,10561,3647,10586,3652,10625,3652,10632,3656,10632,3671,10630,3684,10616,3693,10582,3695,10671,3695,10674,3677,10672,3648,10661,3630,10644,3620,10620,3617,10581,3617,10577,3610,10577,3586,10582,3578,10661,3578,10661,3549,10641,3547,10618,3545,10598,3544e" filled="t" fillcolor="#231F20" stroked="f">
                <v:path arrowok="t"/>
                <v:fill/>
              </v:shape>
              <v:shape style="position:absolute;left:10535;top:3544;width:136;height:186" coordorigin="10535,3544" coordsize="136,186" path="m10661,3578l10595,3578,10619,3579,10641,3581,10661,3583,10661,3578e" filled="t" fillcolor="#231F20" stroked="f">
                <v:path arrowok="t"/>
                <v:fill/>
              </v:shape>
            </v:group>
            <v:group style="position:absolute;left:10730;top:3547;width:2;height:182" coordorigin="10730,3547" coordsize="2,182">
              <v:shape style="position:absolute;left:10730;top:3547;width:2;height:182" coordorigin="10730,3547" coordsize="0,182" path="m10730,3547l10730,3728e" filled="f" stroked="t" strokeweight="2.165pt" strokecolor="#231F20">
                <v:path arrowok="t"/>
              </v:shape>
            </v:group>
            <v:group style="position:absolute;left:10788;top:3545;width:141;height:185" coordorigin="10788,3545" coordsize="141,185">
              <v:shape style="position:absolute;left:10788;top:3545;width:141;height:185" coordorigin="10788,3545" coordsize="141,185" path="m10838,3545l10815,3551,10799,3563,10791,3581,10788,3606,10788,3682,10794,3706,10808,3721,10828,3728,10852,3730,10874,3729,10894,3726,10912,3721,10929,3714,10929,3698,10836,3698,10829,3695,10829,3606,10834,3584,10857,3577,10917,3577,10918,3550,10900,3548,10881,3546,10861,3545,10838,3545e" filled="t" fillcolor="#231F20" stroked="f">
                <v:path arrowok="t"/>
                <v:fill/>
              </v:shape>
              <v:shape style="position:absolute;left:10788;top:3545;width:141;height:185" coordorigin="10788,3545" coordsize="141,185" path="m10929,3620l10855,3620,10855,3652,10888,3652,10888,3693,10878,3695,10863,3698,10929,3698,10929,3620e" filled="t" fillcolor="#231F20" stroked="f">
                <v:path arrowok="t"/>
                <v:fill/>
              </v:shape>
              <v:shape style="position:absolute;left:10788;top:3545;width:141;height:185" coordorigin="10788,3545" coordsize="141,185" path="m10917,3577l10857,3577,10873,3578,10892,3580,10917,3583,10917,3577e" filled="t" fillcolor="#231F20" stroked="f">
                <v:path arrowok="t"/>
                <v:fill/>
              </v:shape>
            </v:group>
            <v:group style="position:absolute;left:10966;top:3547;width:148;height:182" coordorigin="10966,3547" coordsize="148,182">
              <v:shape style="position:absolute;left:10966;top:3547;width:148;height:182" coordorigin="10966,3547" coordsize="148,182" path="m11006,3547l10966,3547,10966,3728,11006,3728,11006,3614,11046,3614,11006,3547e" filled="t" fillcolor="#231F20" stroked="f">
                <v:path arrowok="t"/>
                <v:fill/>
              </v:shape>
              <v:shape style="position:absolute;left:10966;top:3547;width:148;height:182" coordorigin="10966,3547" coordsize="148,182" path="m11046,3614l11006,3614,11072,3728,11114,3728,11114,3659,11073,3659,11046,3614e" filled="t" fillcolor="#231F20" stroked="f">
                <v:path arrowok="t"/>
                <v:fill/>
              </v:shape>
              <v:shape style="position:absolute;left:10966;top:3547;width:148;height:182" coordorigin="10966,3547" coordsize="148,182" path="m11114,3547l11073,3547,11073,3659,11114,3659,11114,3547e" filled="t" fillcolor="#231F20" stroked="f">
                <v:path arrowok="t"/>
                <v:fill/>
              </v:shape>
            </v:group>
            <v:group style="position:absolute;left:10187;top:3766;width:171;height:179" coordorigin="10187,3766" coordsize="171,179">
              <v:shape style="position:absolute;left:10187;top:3766;width:171;height:179" coordorigin="10187,3766" coordsize="171,179" path="m10347,3912l10303,3912,10313,3945,10358,3945,10347,3912e" filled="t" fillcolor="#231F20" stroked="f">
                <v:path arrowok="t"/>
                <v:fill/>
              </v:shape>
              <v:shape style="position:absolute;left:10187;top:3766;width:171;height:179" coordorigin="10187,3766" coordsize="171,179" path="m10309,3806l10272,3806,10295,3880,10335,3880,10309,3806e" filled="t" fillcolor="#231F20" stroked="f">
                <v:path arrowok="t"/>
                <v:fill/>
              </v:shape>
            </v:group>
            <v:group style="position:absolute;left:10358;top:3766;width:251;height:179" coordorigin="10358,3766" coordsize="251,179">
              <v:shape style="position:absolute;left:10358;top:3766;width:251;height:179" coordorigin="10358,3766" coordsize="251,179" path="m10402,3766l10358,3766,10397,3945,10451,3945,10463,3901,10426,3901,10402,3766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520,3822l10483,3822,10516,3945,10570,3945,10579,3901,10541,3901,10520,3822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507,3772l10461,3772,10426,3901,10463,3901,10483,3822,10520,3822,10507,3772e" filled="t" fillcolor="#231F20" stroked="f">
                <v:path arrowok="t"/>
                <v:fill/>
              </v:shape>
              <v:shape style="position:absolute;left:10358;top:3766;width:251;height:179" coordorigin="10358,3766" coordsize="251,179" path="m10609,3766l10565,3766,10541,3901,10579,3901,10609,3766e" filled="t" fillcolor="#231F20" stroked="f">
                <v:path arrowok="t"/>
                <v:fill/>
              </v:shape>
            </v:group>
            <v:group style="position:absolute;left:10609;top:3766;width:171;height:179" coordorigin="10609,3766" coordsize="171,179">
              <v:shape style="position:absolute;left:10609;top:3766;width:171;height:179" coordorigin="10609,3766" coordsize="171,179" path="m10718,3766l10672,3766,10609,3945,10654,3945,10665,3912,10769,3912,10757,3880,10672,3880,10695,3806,10731,3806,10718,3766e" filled="t" fillcolor="#231F20" stroked="f">
                <v:path arrowok="t"/>
                <v:fill/>
              </v:shape>
              <v:shape style="position:absolute;left:10609;top:3766;width:171;height:179" coordorigin="10609,3766" coordsize="171,179" path="m10769,3912l10725,3912,10735,3945,10780,3945,10769,3912e" filled="t" fillcolor="#231F20" stroked="f">
                <v:path arrowok="t"/>
                <v:fill/>
              </v:shape>
              <v:shape style="position:absolute;left:10609;top:3766;width:171;height:179" coordorigin="10609,3766" coordsize="171,179" path="m10731,3806l10695,3806,10717,3880,10757,3880,10731,3806e" filled="t" fillcolor="#231F20" stroked="f">
                <v:path arrowok="t"/>
                <v:fill/>
              </v:shape>
            </v:group>
            <v:group style="position:absolute;left:10806;top:3766;width:143;height:179" coordorigin="10806,3766" coordsize="143,179">
              <v:shape style="position:absolute;left:10806;top:3766;width:143;height:179" coordorigin="10806,3766" coordsize="143,179" path="m10875,3766l10806,3766,10806,3945,10846,3945,10846,3873,10926,3873,10923,3863,10935,3848,10936,3843,10846,3843,10846,3799,10936,3799,10933,3788,10919,3774,10899,3768,10875,3766e" filled="t" fillcolor="#231F20" stroked="f">
                <v:path arrowok="t"/>
                <v:fill/>
              </v:shape>
              <v:shape style="position:absolute;left:10806;top:3766;width:143;height:179" coordorigin="10806,3766" coordsize="143,179" path="m10926,3873l10870,3873,10903,3945,10949,3945,10926,3873e" filled="t" fillcolor="#231F20" stroked="f">
                <v:path arrowok="t"/>
                <v:fill/>
              </v:shape>
              <v:shape style="position:absolute;left:10806;top:3766;width:143;height:179" coordorigin="10806,3766" coordsize="143,179" path="m10936,3799l10894,3799,10899,3804,10899,3837,10894,3843,10936,3843,10940,3826,10939,3813,10936,3799e" filled="t" fillcolor="#231F20" stroked="f">
                <v:path arrowok="t"/>
                <v:fill/>
              </v:shape>
            </v:group>
            <v:group style="position:absolute;left:10979;top:3766;width:138;height:179" coordorigin="10979,3766" coordsize="138,179">
              <v:shape style="position:absolute;left:10979;top:3766;width:138;height:179" coordorigin="10979,3766" coordsize="138,179" path="m11046,3766l10979,3766,10979,3945,11068,3944,11092,3938,11108,3926,11113,3912,11020,3912,11020,3799,11112,3799,11108,3788,11094,3775,11073,3768,11046,3766e" filled="t" fillcolor="#231F20" stroked="f">
                <v:path arrowok="t"/>
                <v:fill/>
              </v:shape>
              <v:shape style="position:absolute;left:10979;top:3766;width:138;height:179" coordorigin="10979,3766" coordsize="138,179" path="m11112,3799l11020,3799,11051,3799,11073,3807,11077,3829,11077,3906,11072,3912,11113,3912,11115,3907,11117,3884,11116,3808,11112,3799e" filled="t" fillcolor="#231F20" stroked="f">
                <v:path arrowok="t"/>
                <v:fill/>
              </v:shape>
            </v:group>
            <v:group style="position:absolute;left:10199;top:3983;width:118;height:161" coordorigin="10199,3983" coordsize="118,161">
              <v:shape style="position:absolute;left:10199;top:3983;width:118;height:161" coordorigin="10199,3983" coordsize="118,161" path="m10209,4109l10202,4139,10215,4141,10232,4143,10254,4144,10284,4143,10305,4134,10317,4119,10318,4116,10247,4116,10225,4113,10209,4109e" filled="t" fillcolor="#8E7527" stroked="f">
                <v:path arrowok="t"/>
                <v:fill/>
              </v:shape>
              <v:shape style="position:absolute;left:10199;top:3983;width:118;height:161" coordorigin="10199,3983" coordsize="118,161" path="m10255,3983l10239,3984,10218,3991,10204,4006,10199,4029,10200,4036,10205,4058,10220,4072,10244,4077,10278,4077,10284,4081,10284,4099,10276,4112,10247,4116,10318,4116,10321,4099,10321,4083,10313,4062,10297,4050,10274,4046,10240,4046,10236,4041,10236,4019,10240,4013,10311,4013,10316,3988,10297,3986,10275,3984,10255,3983e" filled="t" fillcolor="#8E7527" stroked="f">
                <v:path arrowok="t"/>
                <v:fill/>
              </v:shape>
              <v:shape style="position:absolute;left:10199;top:3983;width:118;height:161" coordorigin="10199,3983" coordsize="118,161" path="m10311,4013l10252,4013,10268,4013,10289,4015,10310,4017,10311,4013e" filled="t" fillcolor="#8E7527" stroked="f">
                <v:path arrowok="t"/>
                <v:fill/>
              </v:shape>
            </v:group>
            <v:group style="position:absolute;left:10352;top:3985;width:116;height:159" coordorigin="10352,3985" coordsize="116,159">
              <v:shape style="position:absolute;left:10352;top:3985;width:116;height:159" coordorigin="10352,3985" coordsize="116,159" path="m10414,3985l10352,3985,10352,4144,10388,4144,10388,4084,10428,4083,10451,4077,10464,4064,10466,4054,10388,4054,10388,4014,10467,4014,10460,3997,10442,3988,10414,3985e" filled="t" fillcolor="#8E7527" stroked="f">
                <v:path arrowok="t"/>
                <v:fill/>
              </v:shape>
              <v:shape style="position:absolute;left:10352;top:3985;width:116;height:159" coordorigin="10352,3985" coordsize="116,159" path="m10467,4014l10430,4014,10432,4018,10432,4051,10430,4054,10466,4054,10469,4041,10468,4015,10467,4014e" filled="t" fillcolor="#8E7527" stroked="f">
                <v:path arrowok="t"/>
                <v:fill/>
              </v:shape>
            </v:group>
            <v:group style="position:absolute;left:10495;top:3985;width:110;height:159" coordorigin="10495,3985" coordsize="110,159">
              <v:shape style="position:absolute;left:10495;top:3985;width:110;height:159" coordorigin="10495,3985" coordsize="110,159" path="m10605,3985l10495,3985,10495,4144,10604,4144,10604,4114,10531,4114,10531,4076,10595,4076,10599,4046,10531,4046,10531,4015,10600,4015,10605,3985e" filled="t" fillcolor="#8E7527" stroked="f">
                <v:path arrowok="t"/>
                <v:fill/>
              </v:shape>
            </v:group>
            <v:group style="position:absolute;left:10631;top:3984;width:114;height:162" coordorigin="10631,3984" coordsize="114,162">
              <v:shape style="position:absolute;left:10631;top:3984;width:114;height:162" coordorigin="10631,3984" coordsize="114,162" path="m10689,3984l10662,3985,10644,3995,10634,4012,10631,4037,10633,4115,10642,4133,10659,4143,10686,4146,10710,4144,10731,4140,10745,4137,10732,4117,10671,4117,10667,4112,10667,4021,10669,4012,10738,4012,10742,3988,10727,3986,10710,3985,10689,3984e" filled="t" fillcolor="#8E7527" stroked="f">
                <v:path arrowok="t"/>
                <v:fill/>
              </v:shape>
              <v:shape style="position:absolute;left:10631;top:3984;width:114;height:162" coordorigin="10631,3984" coordsize="114,162" path="m10728,4112l10708,4116,10689,4117,10732,4117,10728,4112e" filled="t" fillcolor="#8E7527" stroked="f">
                <v:path arrowok="t"/>
                <v:fill/>
              </v:shape>
              <v:shape style="position:absolute;left:10631;top:3984;width:114;height:162" coordorigin="10631,3984" coordsize="114,162" path="m10738,4012l10669,4012,10696,4012,10713,4013,10737,4017,10738,4012e" filled="t" fillcolor="#8E7527" stroked="f">
                <v:path arrowok="t"/>
                <v:fill/>
              </v:shape>
            </v:group>
            <v:group style="position:absolute;left:10792;top:3985;width:2;height:159" coordorigin="10792,3985" coordsize="2,159">
              <v:shape style="position:absolute;left:10792;top:3985;width:2;height:159" coordorigin="10792,3985" coordsize="0,159" path="m10792,3985l10792,4144e" filled="f" stroked="t" strokeweight="1.912pt" strokecolor="#8E7527">
                <v:path arrowok="t"/>
              </v:shape>
            </v:group>
            <v:group style="position:absolute;left:10834;top:3985;width:152;height:159" coordorigin="10834,3985" coordsize="152,159">
              <v:shape style="position:absolute;left:10834;top:3985;width:152;height:159" coordorigin="10834,3985" coordsize="152,159" path="m10931,3985l10890,3985,10834,4144,10874,4144,10883,4115,10976,4115,10966,4086,10890,4086,10910,4020,10943,4020,10931,3985e" filled="t" fillcolor="#8E7527" stroked="f">
                <v:path arrowok="t"/>
                <v:fill/>
              </v:shape>
              <v:shape style="position:absolute;left:10834;top:3985;width:152;height:159" coordorigin="10834,3985" coordsize="152,159" path="m10976,4115l10937,4115,10946,4144,10986,4144,10976,4115e" filled="t" fillcolor="#8E7527" stroked="f">
                <v:path arrowok="t"/>
                <v:fill/>
              </v:shape>
              <v:shape style="position:absolute;left:10834;top:3985;width:152;height:159" coordorigin="10834,3985" coordsize="152,159" path="m10943,4020l10910,4020,10930,4086,10966,4086,10943,4020e" filled="t" fillcolor="#8E7527" stroked="f">
                <v:path arrowok="t"/>
                <v:fill/>
              </v:shape>
            </v:group>
            <v:group style="position:absolute;left:11009;top:3985;width:109;height:159" coordorigin="11009,3985" coordsize="109,159">
              <v:shape style="position:absolute;left:11009;top:3985;width:109;height:159" coordorigin="11009,3985" coordsize="109,159" path="m11045,3985l11009,3985,11009,4144,11118,4144,11118,4114,11045,4114,11045,3985e" filled="t" fillcolor="#8E7527" stroked="f">
                <v:path arrowok="t"/>
                <v:fill/>
              </v:shape>
            </v:group>
            <v:group style="position:absolute;left:10196;top:4181;width:205;height:297" coordorigin="10196,4181" coordsize="205,297">
              <v:shape style="position:absolute;left:10196;top:4181;width:205;height:297" coordorigin="10196,4181" coordsize="205,297" path="m10397,4235l10319,4235,10332,4240,10332,4278,10324,4284,10312,4290,10260,4318,10239,4330,10199,4393,10198,4420,10198,4478,10401,4478,10401,4423,10265,4423,10267,4395,10277,4379,10298,4363,10354,4333,10372,4321,10387,4307,10396,4289,10399,4267,10398,4245,10397,4235e" filled="t" fillcolor="#8E7527" stroked="f">
                <v:path arrowok="t"/>
                <v:fill/>
              </v:shape>
              <v:shape style="position:absolute;left:10196;top:4181;width:205;height:297" coordorigin="10196,4181" coordsize="205,297" path="m10295,4181l10234,4187,10196,4195,10220,4245,10239,4242,10260,4238,10281,4236,10300,4235,10397,4235,10394,4223,10385,4207,10370,4195,10351,4187,10326,4182,10295,4181e" filled="t" fillcolor="#8E7527" stroked="f">
                <v:path arrowok="t"/>
                <v:fill/>
              </v:shape>
            </v:group>
            <v:group style="position:absolute;left:10439;top:4181;width:225;height:301" coordorigin="10439,4181" coordsize="225,301">
              <v:shape style="position:absolute;left:10439;top:4181;width:225;height:301" coordorigin="10439,4181" coordsize="225,301" path="m10555,4181l10485,4191,10441,4256,10439,4282,10439,4392,10460,4453,10518,4480,10548,4482,10569,4481,10636,4461,10657,4428,10557,4428,10541,4428,10519,4423,10508,4408,10506,4380,10506,4277,10509,4252,10521,4238,10546,4234,10657,4234,10654,4226,10643,4209,10628,4197,10609,4188,10584,4182,10555,4181e" filled="t" fillcolor="#8E7527" stroked="f">
                <v:path arrowok="t"/>
                <v:fill/>
              </v:shape>
              <v:shape style="position:absolute;left:10439;top:4181;width:225;height:301" coordorigin="10439,4181" coordsize="225,301" path="m10657,4234l10546,4234,10561,4234,10584,4239,10594,4255,10597,4282,10597,4385,10593,4411,10581,4424,10557,4428,10657,4428,10657,4428,10662,4406,10664,4380,10664,4270,10660,4246,10657,4234e" filled="t" fillcolor="#8E7527" stroked="f">
                <v:path arrowok="t"/>
                <v:fill/>
              </v:shape>
            </v:group>
            <v:group style="position:absolute;left:10697;top:4184;width:149;height:294" coordorigin="10697,4184" coordsize="149,294">
              <v:shape style="position:absolute;left:10697;top:4184;width:149;height:294" coordorigin="10697,4184" coordsize="149,294" path="m10845,4255l10779,4255,10779,4478,10845,4478,10845,4255e" filled="t" fillcolor="#8E7527" stroked="f">
                <v:path arrowok="t"/>
                <v:fill/>
              </v:shape>
              <v:shape style="position:absolute;left:10697;top:4184;width:149;height:294" coordorigin="10697,4184" coordsize="149,294" path="m10845,4184l10788,4184,10697,4249,10726,4290,10779,4255,10845,4255,10845,4184e" filled="t" fillcolor="#8E7527" stroked="f">
                <v:path arrowok="t"/>
                <v:fill/>
              </v:shape>
            </v:group>
            <v:group style="position:absolute;left:10911;top:4180;width:211;height:301" coordorigin="10911,4180" coordsize="211,301">
              <v:shape style="position:absolute;left:10911;top:4180;width:211;height:301" coordorigin="10911,4180" coordsize="211,301" path="m10926,4419l10952,4476,11017,4481,11038,4482,11064,4479,11085,4472,11101,4460,11113,4444,11118,4429,11008,4429,10987,4427,10966,4425,10945,4422,10926,4419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122,4362l11055,4362,11055,4392,11052,4414,11039,4425,11008,4429,11118,4429,11120,4423,11122,4396,11122,4362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029,4180l10950,4190,10911,4265,10911,4302,10956,4361,11015,4369,11035,4366,11055,4362,11122,4362,11122,4317,11006,4317,10982,4310,10978,4288,10978,4242,10985,4234,11118,4234,11118,4231,11109,4211,11096,4197,11078,4187,11056,4182,11029,4180e" filled="t" fillcolor="#8E7527" stroked="f">
                <v:path arrowok="t"/>
                <v:fill/>
              </v:shape>
              <v:shape style="position:absolute;left:10911;top:4180;width:211;height:301" coordorigin="10911,4180" coordsize="211,301" path="m11118,4234l11048,4234,11055,4242,11055,4260,11047,4313,11027,4316,11006,4317,11122,4317,11122,4257,11118,4234e" filled="t" fillcolor="#8E7527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00.831375pt;width:91.638103pt;height:13pt;mso-position-horizontal-relative:page;mso-position-vertical-relative:page;z-index:-40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40.431381pt;width:304.003685pt;height:26.2pt;mso-position-horizontal-relative:page;mso-position-vertical-relative:page;z-index:-40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LOTUS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elegance,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purity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architectural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strength.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80.031372pt;width:460.447969pt;height:52.6pt;mso-position-horizontal-relative:page;mso-position-vertical-relative:page;z-index:-40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363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authenti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stron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expressio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idea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both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livin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spaces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prominen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ext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aordinar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slopin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acteristi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features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givin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lightnes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robustnes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recognitio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alue.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46.031372pt;width:523.932883pt;height:52.6pt;mso-position-horizontal-relative:page;mso-position-vertical-relative:page;z-index:-40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8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assure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uniqu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recei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21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»Specia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Mention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categor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»E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cellen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«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stated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woode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weight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creatin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visua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presenc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whic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furthe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-shape.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12.031372pt;width:520.254972pt;height:26.2pt;mso-position-horizontal-relative:page;mso-position-vertical-relative:page;z-index:-40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8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knotte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oak,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51.631378pt;width:115.425477pt;height:13pt;mso-position-horizontal-relative:page;mso-position-vertical-relative:page;z-index:-40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401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53.385986pt;margin-top:632.674988pt;width:205.889pt;height:173.215pt;mso-position-horizontal-relative:page;mso-position-vertical-relative:page;z-index:-400" type="#_x0000_t75">
            <v:imagedata r:id="rId27" o:title=""/>
          </v:shape>
        </w:pict>
      </w:r>
      <w:r>
        <w:rPr/>
        <w:pict>
          <v:shape style="position:absolute;margin-left:353.385986pt;margin-top:221.812012pt;width:205.889pt;height:195.706pt;mso-position-horizontal-relative:page;mso-position-vertical-relative:page;z-index:-399" type="#_x0000_t75">
            <v:imagedata r:id="rId28" o:title=""/>
          </v:shape>
        </w:pict>
      </w:r>
      <w:r>
        <w:rPr/>
        <w:pict>
          <v:group style="position:absolute;margin-left:449.132111pt;margin-top:145.119919pt;width:48.935pt;height:66.6191pt;mso-position-horizontal-relative:page;mso-position-vertical-relative:page;z-index:-398" coordorigin="8983,2902" coordsize="979,1332">
            <v:group style="position:absolute;left:8993;top:2912;width:866;height:963" coordorigin="8993,2912" coordsize="866,963">
              <v:shape style="position:absolute;left:8993;top:2912;width:866;height:963" coordorigin="8993,2912" coordsize="866,963" path="m9859,2912l8993,3024,8993,3876,9859,3764,9859,2912e" filled="t" fillcolor="#231F20" stroked="f">
                <v:path arrowok="t"/>
                <v:fill/>
              </v:shape>
            </v:group>
            <v:group style="position:absolute;left:8993;top:3614;width:959;height:269" coordorigin="8993,3614" coordsize="959,269">
              <v:shape style="position:absolute;left:8993;top:3614;width:959;height:269" coordorigin="8993,3614" coordsize="959,269" path="m9951,3614l9085,3726,8993,3876,8993,3882,9859,3770,9951,3622,9951,3614e" filled="t" fillcolor="#7D1C24" stroked="f">
                <v:path arrowok="t"/>
                <v:fill/>
              </v:shape>
            </v:group>
            <v:group style="position:absolute;left:9085;top:3622;width:866;height:531" coordorigin="9085,3622" coordsize="866,531">
              <v:shape style="position:absolute;left:9085;top:3622;width:866;height:531" coordorigin="9085,3622" coordsize="866,531" path="m9951,3622l9085,3734,9085,4153,9951,4041,9951,3622e" filled="t" fillcolor="#D2232A" stroked="f">
                <v:path arrowok="t"/>
                <v:fill/>
              </v:shape>
            </v:group>
            <v:group style="position:absolute;left:9257;top:3574;width:38;height:70" coordorigin="9257,3574" coordsize="38,70">
              <v:shape style="position:absolute;left:9257;top:3574;width:38;height:70" coordorigin="9257,3574" coordsize="38,70" path="m9291,3574l9257,3578,9257,3644,9262,3643,9262,3615,9275,3613,9281,3613,9280,3612,9287,3610,9262,3610,9262,3582,9280,3580,9292,3580,9291,3574e" filled="t" fillcolor="#FFFFFF" stroked="f">
                <v:path arrowok="t"/>
                <v:fill/>
              </v:shape>
              <v:shape style="position:absolute;left:9257;top:3574;width:38;height:70" coordorigin="9257,3574" coordsize="38,70" path="m9281,3613l9275,3613,9289,3640,9295,3639,9281,3613e" filled="t" fillcolor="#FFFFFF" stroked="f">
                <v:path arrowok="t"/>
                <v:fill/>
              </v:shape>
              <v:shape style="position:absolute;left:9257;top:3574;width:38;height:70" coordorigin="9257,3574" coordsize="38,70" path="m9292,3580l9280,3580,9288,3581,9288,3605,9280,3607,9262,3610,9287,3610,9291,3608,9293,3598,9293,3585,9292,3580e" filled="t" fillcolor="#FFFFFF" stroked="f">
                <v:path arrowok="t"/>
                <v:fill/>
              </v:shape>
            </v:group>
            <v:group style="position:absolute;left:9251;top:3445;width:46;height:69" coordorigin="9251,3445" coordsize="46,69">
              <v:shape style="position:absolute;left:9251;top:3445;width:46;height:69" coordorigin="9251,3445" coordsize="46,69" path="m9279,3445l9269,3446,9251,3514,9256,3514,9262,3494,9287,3491,9292,3491,9292,3489,9263,3489,9273,3450,9276,3450,9281,3450,9279,3445e" filled="t" fillcolor="#FFFFFF" stroked="f">
                <v:path arrowok="t"/>
                <v:fill/>
              </v:shape>
              <v:shape style="position:absolute;left:9251;top:3445;width:46;height:69" coordorigin="9251,3445" coordsize="46,69" path="m9292,3491l9287,3491,9292,3509,9297,3509,9292,3491e" filled="t" fillcolor="#FFFFFF" stroked="f">
                <v:path arrowok="t"/>
                <v:fill/>
              </v:shape>
              <v:shape style="position:absolute;left:9251;top:3445;width:46;height:69" coordorigin="9251,3445" coordsize="46,69" path="m9281,3450l9276,3450,9286,3486,9263,3489,9292,3489,9281,3450e" filled="t" fillcolor="#FFFFFF" stroked="f">
                <v:path arrowok="t"/>
                <v:fill/>
              </v:shape>
            </v:group>
            <v:group style="position:absolute;left:9255;top:3313;width:39;height:71" coordorigin="9255,3313" coordsize="39,71">
              <v:shape style="position:absolute;left:9255;top:3313;width:39;height:71" coordorigin="9255,3313" coordsize="39,71" path="m9265,3317l9255,3318,9255,3384,9264,3383,9264,3337,9274,3337,9265,3317e" filled="t" fillcolor="#FFFFFF" stroked="f">
                <v:path arrowok="t"/>
                <v:fill/>
              </v:shape>
              <v:shape style="position:absolute;left:9255;top:3313;width:39;height:71" coordorigin="9255,3313" coordsize="39,71" path="m9274,3337l9264,3337,9284,3380,9294,3379,9294,3360,9285,3360,9274,3337e" filled="t" fillcolor="#FFFFFF" stroked="f">
                <v:path arrowok="t"/>
                <v:fill/>
              </v:shape>
              <v:shape style="position:absolute;left:9255;top:3313;width:39;height:71" coordorigin="9255,3313" coordsize="39,71" path="m9294,3313l9285,3314,9285,3360,9294,3360,9294,3313e" filled="t" fillcolor="#FFFFFF" stroked="f">
                <v:path arrowok="t"/>
                <v:fill/>
              </v:shape>
            </v:group>
            <v:group style="position:absolute;left:9270;top:3184;width:9;height:67" coordorigin="9270,3184" coordsize="9,67">
              <v:shape style="position:absolute;left:9270;top:3184;width:9;height:67" coordorigin="9270,3184" coordsize="9,67" path="m9279,3184l9270,3186,9270,3252,9279,3250,9279,3184e" filled="t" fillcolor="#FFFFFF" stroked="f">
                <v:path arrowok="t"/>
                <v:fill/>
              </v:shape>
            </v:group>
            <v:group style="position:absolute;left:9341;top:3563;width:37;height:70" coordorigin="9341,3563" coordsize="37,70">
              <v:shape style="position:absolute;left:9341;top:3563;width:37;height:70" coordorigin="9341,3563" coordsize="37,70" path="m9375,3563l9341,3567,9341,3633,9375,3629,9375,3627,9346,3627,9346,3571,9365,3569,9376,3569,9375,3563e" filled="t" fillcolor="#FFFFFF" stroked="f">
                <v:path arrowok="t"/>
                <v:fill/>
              </v:shape>
              <v:shape style="position:absolute;left:9341;top:3563;width:37;height:70" coordorigin="9341,3563" coordsize="37,70" path="m9376,3569l9365,3569,9373,3570,9373,3622,9365,3625,9346,3627,9375,3627,9378,3617,9378,3574,9376,3569e" filled="t" fillcolor="#FFFFFF" stroked="f">
                <v:path arrowok="t"/>
                <v:fill/>
              </v:shape>
            </v:group>
            <v:group style="position:absolute;left:9324;top:3430;width:69;height:73" coordorigin="9324,3430" coordsize="69,73">
              <v:shape style="position:absolute;left:9324;top:3430;width:69;height:73" coordorigin="9324,3430" coordsize="69,73" path="m9329,3438l9324,3439,9338,3503,9345,3502,9346,3498,9342,3498,9329,3438e" filled="t" fillcolor="#FFFFFF" stroked="f">
                <v:path arrowok="t"/>
                <v:fill/>
              </v:shape>
              <v:shape style="position:absolute;left:9324;top:3430;width:69;height:73" coordorigin="9324,3430" coordsize="69,73" path="m9364,3444l9359,3444,9372,3499,9379,3498,9380,3493,9376,3493,9364,3444e" filled="t" fillcolor="#FFFFFF" stroked="f">
                <v:path arrowok="t"/>
                <v:fill/>
              </v:shape>
              <v:shape style="position:absolute;left:9324;top:3430;width:69;height:73" coordorigin="9324,3430" coordsize="69,73" path="m9361,3434l9356,3435,9342,3498,9346,3498,9359,3444,9364,3444,9361,3434e" filled="t" fillcolor="#FFFFFF" stroked="f">
                <v:path arrowok="t"/>
                <v:fill/>
              </v:shape>
              <v:shape style="position:absolute;left:9324;top:3430;width:69;height:73" coordorigin="9324,3430" coordsize="69,73" path="m9393,3430l9388,3431,9376,3493,9380,3493,9393,3430e" filled="t" fillcolor="#FFFFFF" stroked="f">
                <v:path arrowok="t"/>
                <v:fill/>
              </v:shape>
            </v:group>
            <v:group style="position:absolute;left:9354;top:3304;width:9;height:67" coordorigin="9354,3304" coordsize="9,67">
              <v:shape style="position:absolute;left:9354;top:3304;width:9;height:67" coordorigin="9354,3304" coordsize="9,67" path="m9363,3304l9354,3305,9354,3371,9363,3370,9363,3304e" filled="t" fillcolor="#FFFFFF" stroked="f">
                <v:path arrowok="t"/>
                <v:fill/>
              </v:shape>
            </v:group>
            <v:group style="position:absolute;left:9340;top:3172;width:39;height:71" coordorigin="9340,3172" coordsize="39,71">
              <v:shape style="position:absolute;left:9340;top:3172;width:39;height:71" coordorigin="9340,3172" coordsize="39,71" path="m9375,3172l9344,3175,9340,3188,9340,3231,9344,3243,9375,3239,9377,3232,9356,3232,9349,3232,9349,3185,9356,3183,9363,3182,9379,3182,9375,3172e" filled="t" fillcolor="#FFFFFF" stroked="f">
                <v:path arrowok="t"/>
                <v:fill/>
              </v:shape>
              <v:shape style="position:absolute;left:9340;top:3172;width:39;height:71" coordorigin="9340,3172" coordsize="39,71" path="m9379,3220l9370,3221,9370,3229,9363,3231,9356,3232,9377,3232,9379,3226,9379,3220e" filled="t" fillcolor="#FFFFFF" stroked="f">
                <v:path arrowok="t"/>
                <v:fill/>
              </v:shape>
              <v:shape style="position:absolute;left:9340;top:3172;width:39;height:71" coordorigin="9340,3172" coordsize="39,71" path="m9379,3182l9363,3182,9370,3182,9370,3190,9379,3189,9379,3183,9379,3182e" filled="t" fillcolor="#FFFFFF" stroked="f">
                <v:path arrowok="t"/>
                <v:fill/>
              </v:shape>
            </v:group>
            <v:group style="position:absolute;left:9424;top:3552;width:39;height:71" coordorigin="9424,3552" coordsize="39,71">
              <v:shape style="position:absolute;left:9424;top:3552;width:39;height:71" coordorigin="9424,3552" coordsize="39,71" path="m9429,3605l9424,3606,9424,3616,9431,3622,9454,3619,9457,3617,9435,3617,9429,3613,9429,3605e" filled="t" fillcolor="#FFFFFF" stroked="f">
                <v:path arrowok="t"/>
                <v:fill/>
              </v:shape>
              <v:shape style="position:absolute;left:9424;top:3552;width:39;height:71" coordorigin="9424,3552" coordsize="39,71" path="m9454,3552l9433,3554,9425,3562,9425,3578,9429,3582,9439,3586,9444,3588,9455,3593,9458,3596,9458,3609,9452,3615,9435,3617,9457,3617,9463,3611,9463,3594,9459,3589,9447,3583,9433,3578,9430,3575,9430,3564,9436,3559,9451,3557,9461,3557,9454,3552e" filled="t" fillcolor="#FFFFFF" stroked="f">
                <v:path arrowok="t"/>
                <v:fill/>
              </v:shape>
              <v:shape style="position:absolute;left:9424;top:3552;width:39;height:71" coordorigin="9424,3552" coordsize="39,71" path="m9461,3557l9451,3557,9456,3560,9456,3568,9462,3567,9462,3558,9461,3557e" filled="t" fillcolor="#FFFFFF" stroked="f">
                <v:path arrowok="t"/>
                <v:fill/>
              </v:shape>
            </v:group>
            <v:group style="position:absolute;left:9421;top:3423;width:46;height:69" coordorigin="9421,3423" coordsize="46,69">
              <v:shape style="position:absolute;left:9421;top:3423;width:46;height:69" coordorigin="9421,3423" coordsize="46,69" path="m9448,3423l9438,3424,9421,3492,9426,3492,9431,3472,9456,3469,9461,3469,9461,3467,9432,3467,9442,3428,9445,3428,9450,3428,9448,3423e" filled="t" fillcolor="#FFFFFF" stroked="f">
                <v:path arrowok="t"/>
                <v:fill/>
              </v:shape>
              <v:shape style="position:absolute;left:9421;top:3423;width:46;height:69" coordorigin="9421,3423" coordsize="46,69" path="m9461,3469l9456,3469,9461,3487,9466,3486,9461,3469e" filled="t" fillcolor="#FFFFFF" stroked="f">
                <v:path arrowok="t"/>
                <v:fill/>
              </v:shape>
              <v:shape style="position:absolute;left:9421;top:3423;width:46;height:69" coordorigin="9421,3423" coordsize="46,69" path="m9450,3428l9445,3428,9455,3464,9432,3467,9461,3467,9450,3428e" filled="t" fillcolor="#FFFFFF" stroked="f">
                <v:path arrowok="t"/>
                <v:fill/>
              </v:shape>
            </v:group>
            <v:group style="position:absolute;left:9425;top:3291;width:39;height:71" coordorigin="9425,3291" coordsize="39,71">
              <v:shape style="position:absolute;left:9425;top:3291;width:39;height:71" coordorigin="9425,3291" coordsize="39,71" path="m9459,3291l9429,3295,9425,3307,9425,3350,9429,3362,9460,3358,9462,3351,9441,3351,9434,3351,9434,3304,9441,3302,9447,3301,9463,3301,9459,3291e" filled="t" fillcolor="#FFFFFF" stroked="f">
                <v:path arrowok="t"/>
                <v:fill/>
              </v:shape>
              <v:shape style="position:absolute;left:9425;top:3291;width:39;height:71" coordorigin="9425,3291" coordsize="39,71" path="m9464,3339l9454,3340,9454,3348,9447,3350,9441,3351,9462,3351,9464,3345,9464,3339e" filled="t" fillcolor="#FFFFFF" stroked="f">
                <v:path arrowok="t"/>
                <v:fill/>
              </v:shape>
              <v:shape style="position:absolute;left:9425;top:3291;width:39;height:71" coordorigin="9425,3291" coordsize="39,71" path="m9463,3301l9447,3301,9454,3301,9454,3309,9464,3308,9463,3302,9463,3301e" filled="t" fillcolor="#FFFFFF" stroked="f">
                <v:path arrowok="t"/>
                <v:fill/>
              </v:shape>
            </v:group>
            <v:group style="position:absolute;left:9424;top:3161;width:39;height:71" coordorigin="9424,3161" coordsize="39,71">
              <v:shape style="position:absolute;left:9424;top:3161;width:39;height:71" coordorigin="9424,3161" coordsize="39,71" path="m9458,3161l9428,3165,9424,3177,9424,3220,9428,3232,9459,3228,9461,3221,9440,3221,9433,3221,9433,3174,9440,3172,9447,3171,9462,3171,9458,3161e" filled="t" fillcolor="#FFFFFF" stroked="f">
                <v:path arrowok="t"/>
                <v:fill/>
              </v:shape>
              <v:shape style="position:absolute;left:9424;top:3161;width:39;height:71" coordorigin="9424,3161" coordsize="39,71" path="m9462,3171l9447,3171,9454,3171,9454,3218,9447,3220,9440,3221,9461,3221,9463,3215,9463,3172,9462,3171e" filled="t" fillcolor="#FFFFFF" stroked="f">
                <v:path arrowok="t"/>
                <v:fill/>
              </v:shape>
            </v:group>
            <v:group style="position:absolute;left:9562;top:3143;width:37;height:70" coordorigin="9562,3143" coordsize="37,70">
              <v:shape style="position:absolute;left:9562;top:3143;width:37;height:70" coordorigin="9562,3143" coordsize="37,70" path="m9599,3148l9590,3148,9595,3152,9595,3165,9593,3168,9584,3176,9577,3181,9566,3190,9563,3195,9563,3213,9600,3209,9600,3208,9568,3208,9568,3196,9570,3193,9574,3189,9579,3184,9588,3179,9597,3170,9600,3166,9600,3149,9599,3148e" filled="t" fillcolor="#FFFFFF" stroked="f">
                <v:path arrowok="t"/>
                <v:fill/>
              </v:shape>
              <v:shape style="position:absolute;left:9562;top:3143;width:37;height:70" coordorigin="9562,3143" coordsize="37,70" path="m9600,3204l9568,3208,9600,3208,9600,3204e" filled="t" fillcolor="#FFFFFF" stroked="f">
                <v:path arrowok="t"/>
                <v:fill/>
              </v:shape>
              <v:shape style="position:absolute;left:9562;top:3143;width:37;height:70" coordorigin="9562,3143" coordsize="37,70" path="m9592,3143l9570,3146,9562,3154,9562,3164,9568,3163,9568,3155,9574,3150,9590,3148,9599,3148,9592,3143e" filled="t" fillcolor="#FFFFFF" stroked="f">
                <v:path arrowok="t"/>
                <v:fill/>
              </v:shape>
            </v:group>
            <v:group style="position:absolute;left:9564;top:3273;width:35;height:71" coordorigin="9564,3273" coordsize="35,71">
              <v:shape style="position:absolute;left:9564;top:3273;width:35;height:71" coordorigin="9564,3273" coordsize="35,71" path="m9596,3273l9567,3277,9564,3288,9564,3333,9566,3344,9596,3340,9596,3338,9577,3338,9569,3337,9569,3283,9577,3280,9586,3279,9597,3279,9596,3273e" filled="t" fillcolor="#FFFFFF" stroked="f">
                <v:path arrowok="t"/>
                <v:fill/>
              </v:shape>
              <v:shape style="position:absolute;left:9564;top:3273;width:35;height:71" coordorigin="9564,3273" coordsize="35,71" path="m9597,3279l9586,3279,9593,3280,9593,3334,9586,3337,9577,3338,9596,3338,9599,3328,9599,3284,9597,3279e" filled="t" fillcolor="#FFFFFF" stroked="f">
                <v:path arrowok="t"/>
                <v:fill/>
              </v:shape>
            </v:group>
            <v:group style="position:absolute;left:9564;top:3405;width:35;height:69" coordorigin="9564,3405" coordsize="35,69">
              <v:shape style="position:absolute;left:9564;top:3405;width:35;height:69" coordorigin="9564,3405" coordsize="35,69" path="m9586,3415l9577,3415,9577,3463,9564,3465,9564,3474,9599,3469,9599,3462,9586,3462,9586,3415e" filled="t" fillcolor="#FFFFFF" stroked="f">
                <v:path arrowok="t"/>
                <v:fill/>
              </v:shape>
              <v:shape style="position:absolute;left:9564;top:3405;width:35;height:69" coordorigin="9564,3405" coordsize="35,69" path="m9599,3461l9586,3462,9599,3462,9599,3461e" filled="t" fillcolor="#FFFFFF" stroked="f">
                <v:path arrowok="t"/>
                <v:fill/>
              </v:shape>
              <v:shape style="position:absolute;left:9564;top:3405;width:35;height:69" coordorigin="9564,3405" coordsize="35,69" path="m9586,3405l9567,3408,9567,3417,9577,3415,9586,3415,9586,3405e" filled="t" fillcolor="#FFFFFF" stroked="f">
                <v:path arrowok="t"/>
                <v:fill/>
              </v:shape>
            </v:group>
            <v:group style="position:absolute;left:9256;top:3929;width:9;height:67" coordorigin="9256,3929" coordsize="9,67">
              <v:shape style="position:absolute;left:9256;top:3929;width:9;height:67" coordorigin="9256,3929" coordsize="9,67" path="m9266,3929l9256,3930,9256,3996,9266,3995,9266,3929e" filled="t" fillcolor="#FFFFFF" stroked="f">
                <v:path arrowok="t"/>
                <v:fill/>
              </v:shape>
            </v:group>
            <v:group style="position:absolute;left:9290;top:3924;width:19;height:67" coordorigin="9290,3924" coordsize="19,67">
              <v:shape style="position:absolute;left:9290;top:3924;width:19;height:67" coordorigin="9290,3924" coordsize="19,67" path="m9300,3924l9290,3926,9290,3992,9299,3990,9299,3945,9309,3945,9300,3924e" filled="t" fillcolor="#FFFFFF" stroked="f">
                <v:path arrowok="t"/>
                <v:fill/>
              </v:shape>
            </v:group>
            <v:group style="position:absolute;left:9299;top:3945;width:30;height:43" coordorigin="9299,3945" coordsize="30,43">
              <v:shape style="position:absolute;left:9299;top:3945;width:30;height:43" coordorigin="9299,3945" coordsize="30,43" path="m9309,3945l9299,3945,9319,3988,9329,3987,9329,3968,9320,3968,9309,3945e" filled="t" fillcolor="#FFFFFF" stroked="f">
                <v:path arrowok="t"/>
                <v:fill/>
              </v:shape>
            </v:group>
            <v:group style="position:absolute;left:9320;top:3921;width:9;height:48" coordorigin="9320,3921" coordsize="9,48">
              <v:shape style="position:absolute;left:9320;top:3921;width:9;height:48" coordorigin="9320,3921" coordsize="9,48" path="m9329,3921l9320,3922,9320,3968,9329,3968,9329,3921e" filled="t" fillcolor="#FFFFFF" stroked="f">
                <v:path arrowok="t"/>
                <v:fill/>
              </v:shape>
            </v:group>
            <v:group style="position:absolute;left:9362;top:3925;width:9;height:57" coordorigin="9362,3925" coordsize="9,57">
              <v:shape style="position:absolute;left:9362;top:3925;width:9;height:57" coordorigin="9362,3925" coordsize="9,57" path="m9371,3925l9362,3925,9362,3982,9371,3981,9371,3925e" filled="t" fillcolor="#FFFFFF" stroked="f">
                <v:path arrowok="t"/>
                <v:fill/>
              </v:shape>
            </v:group>
            <v:group style="position:absolute;left:9347;top:3913;width:41;height:14" coordorigin="9347,3913" coordsize="41,14">
              <v:shape style="position:absolute;left:9347;top:3913;width:41;height:14" coordorigin="9347,3913" coordsize="41,14" path="m9387,3913l9347,3918,9347,3927,9362,3925,9371,3925,9371,3924,9387,3922,9387,3913e" filled="t" fillcolor="#FFFFFF" stroked="f">
                <v:path arrowok="t"/>
                <v:fill/>
              </v:shape>
            </v:group>
            <v:group style="position:absolute;left:9406;top:3906;width:37;height:71" coordorigin="9406,3906" coordsize="37,71">
              <v:shape style="position:absolute;left:9406;top:3906;width:37;height:71" coordorigin="9406,3906" coordsize="37,71" path="m9444,3906l9406,3911,9406,3977,9444,3972,9444,3967,9416,3967,9416,3945,9442,3942,9442,3936,9416,3936,9416,3918,9444,3915,9444,3906e" filled="t" fillcolor="#FFFFFF" stroked="f">
                <v:path arrowok="t"/>
                <v:fill/>
              </v:shape>
            </v:group>
            <v:group style="position:absolute;left:9416;top:3963;width:28;height:4" coordorigin="9416,3963" coordsize="28,4">
              <v:shape style="position:absolute;left:9416;top:3963;width:28;height:4" coordorigin="9416,3963" coordsize="28,4" path="m9444,3963l9416,3967,9444,3967,9444,3963e" filled="t" fillcolor="#FFFFFF" stroked="f">
                <v:path arrowok="t"/>
                <v:fill/>
              </v:shape>
            </v:group>
            <v:group style="position:absolute;left:9416;top:3933;width:26;height:3" coordorigin="9416,3933" coordsize="26,3">
              <v:shape style="position:absolute;left:9416;top:3933;width:26;height:3" coordorigin="9416,3933" coordsize="26,3" path="m9442,3933l9416,3936,9442,3936,9442,3933e" filled="t" fillcolor="#FFFFFF" stroked="f">
                <v:path arrowok="t"/>
                <v:fill/>
              </v:shape>
            </v:group>
            <v:group style="position:absolute;left:9464;top:3899;width:39;height:70" coordorigin="9464,3899" coordsize="39,70">
              <v:shape style="position:absolute;left:9464;top:3899;width:39;height:70" coordorigin="9464,3899" coordsize="39,70" path="m9500,3899l9464,3903,9464,3969,9474,3968,9474,3941,9482,3940,9493,3940,9492,3938,9501,3933,9501,3932,9474,3932,9474,3911,9488,3909,9503,3909,9500,3899e" filled="t" fillcolor="#FFFFFF" stroked="f">
                <v:path arrowok="t"/>
                <v:fill/>
              </v:shape>
            </v:group>
            <v:group style="position:absolute;left:9482;top:3940;width:23;height:25" coordorigin="9482,3940" coordsize="23,25">
              <v:shape style="position:absolute;left:9482;top:3940;width:23;height:25" coordorigin="9482,3940" coordsize="23,25" path="m9493,3940l9482,3940,9495,3965,9506,3964,9493,3940e" filled="t" fillcolor="#FFFFFF" stroked="f">
                <v:path arrowok="t"/>
                <v:fill/>
              </v:shape>
            </v:group>
            <v:group style="position:absolute;left:9474;top:3909;width:30;height:23" coordorigin="9474,3909" coordsize="30,23">
              <v:shape style="position:absolute;left:9474;top:3909;width:30;height:23" coordorigin="9474,3909" coordsize="30,23" path="m9503,3909l9488,3909,9494,3909,9494,3928,9488,3930,9474,3932,9501,3932,9503,3924,9503,3909,9503,3909e" filled="t" fillcolor="#FFFFFF" stroked="f">
                <v:path arrowok="t"/>
                <v:fill/>
              </v:shape>
            </v:group>
            <v:group style="position:absolute;left:9527;top:3894;width:9;height:67" coordorigin="9527,3894" coordsize="9,67">
              <v:shape style="position:absolute;left:9527;top:3894;width:9;height:67" coordorigin="9527,3894" coordsize="9,67" path="m9536,3894l9527,3895,9527,3961,9536,3960,9536,3894e" filled="t" fillcolor="#FFFFFF" stroked="f">
                <v:path arrowok="t"/>
                <v:fill/>
              </v:shape>
            </v:group>
            <v:group style="position:absolute;left:9558;top:3886;width:38;height:71" coordorigin="9558,3886" coordsize="38,71">
              <v:shape style="position:absolute;left:9558;top:3886;width:38;height:71" coordorigin="9558,3886" coordsize="38,71" path="m9592,3886l9562,3890,9558,3903,9558,3946,9562,3957,9593,3953,9595,3947,9574,3947,9567,3946,9567,3899,9574,3897,9581,3896,9596,3896,9592,3886e" filled="t" fillcolor="#FFFFFF" stroked="f">
                <v:path arrowok="t"/>
                <v:fill/>
              </v:shape>
            </v:group>
            <v:group style="position:absolute;left:9574;top:3896;width:23;height:50" coordorigin="9574,3896" coordsize="23,50">
              <v:shape style="position:absolute;left:9574;top:3896;width:23;height:50" coordorigin="9574,3896" coordsize="23,50" path="m9596,3896l9581,3896,9588,3897,9588,3944,9581,3946,9574,3947,9595,3947,9597,3941,9597,3897,9596,3896e" filled="t" fillcolor="#FFFFFF" stroked="f">
                <v:path arrowok="t"/>
                <v:fill/>
              </v:shape>
            </v:group>
            <v:group style="position:absolute;left:9620;top:3878;width:39;height:70" coordorigin="9620,3878" coordsize="39,70">
              <v:shape style="position:absolute;left:9620;top:3878;width:39;height:70" coordorigin="9620,3878" coordsize="39,70" path="m9656,3878l9620,3883,9620,3949,9629,3948,9629,3921,9638,3920,9649,3920,9648,3917,9657,3913,9657,3912,9629,3912,9629,3891,9644,3889,9659,3889,9656,3878e" filled="t" fillcolor="#FFFFFF" stroked="f">
                <v:path arrowok="t"/>
                <v:fill/>
              </v:shape>
            </v:group>
            <v:group style="position:absolute;left:9638;top:3920;width:23;height:25" coordorigin="9638,3920" coordsize="23,25">
              <v:shape style="position:absolute;left:9638;top:3920;width:23;height:25" coordorigin="9638,3920" coordsize="23,25" path="m9649,3920l9638,3920,9651,3945,9661,3944,9649,3920e" filled="t" fillcolor="#FFFFFF" stroked="f">
                <v:path arrowok="t"/>
                <v:fill/>
              </v:shape>
            </v:group>
            <v:group style="position:absolute;left:9629;top:3889;width:30;height:23" coordorigin="9629,3889" coordsize="30,23">
              <v:shape style="position:absolute;left:9629;top:3889;width:30;height:23" coordorigin="9629,3889" coordsize="30,23" path="m9659,3889l9644,3889,9650,3889,9650,3908,9644,3910,9629,3912,9657,3912,9659,3904,9659,3889,9659,3889e" filled="t" fillcolor="#FFFFFF" stroked="f">
                <v:path arrowok="t"/>
                <v:fill/>
              </v:shape>
            </v:group>
            <v:group style="position:absolute;left:9256;top:3827;width:9;height:67" coordorigin="9256,3827" coordsize="9,67">
              <v:shape style="position:absolute;left:9256;top:3827;width:9;height:67" coordorigin="9256,3827" coordsize="9,67" path="m9266,3827l9256,3829,9256,3894,9266,3893,9266,3827e" filled="t" fillcolor="#FFFFFF" stroked="f">
                <v:path arrowok="t"/>
                <v:fill/>
              </v:shape>
            </v:group>
            <v:group style="position:absolute;left:9290;top:3823;width:19;height:67" coordorigin="9290,3823" coordsize="19,67">
              <v:shape style="position:absolute;left:9290;top:3823;width:19;height:67" coordorigin="9290,3823" coordsize="19,67" path="m9300,3823l9290,3824,9290,3890,9299,3889,9299,3843,9309,3843,9300,3823e" filled="t" fillcolor="#FFFFFF" stroked="f">
                <v:path arrowok="t"/>
                <v:fill/>
              </v:shape>
            </v:group>
            <v:group style="position:absolute;left:9299;top:3843;width:30;height:43" coordorigin="9299,3843" coordsize="30,43">
              <v:shape style="position:absolute;left:9299;top:3843;width:30;height:43" coordorigin="9299,3843" coordsize="30,43" path="m9309,3843l9299,3843,9319,3886,9329,3885,9329,3867,9320,3867,9309,3843e" filled="t" fillcolor="#FFFFFF" stroked="f">
                <v:path arrowok="t"/>
                <v:fill/>
              </v:shape>
            </v:group>
            <v:group style="position:absolute;left:9320;top:3819;width:9;height:48" coordorigin="9320,3819" coordsize="9,48">
              <v:shape style="position:absolute;left:9320;top:3819;width:9;height:48" coordorigin="9320,3819" coordsize="9,48" path="m9329,3819l9320,3820,9320,3867,9329,3867,9329,3819e" filled="t" fillcolor="#FFFFFF" stroked="f">
                <v:path arrowok="t"/>
                <v:fill/>
              </v:shape>
            </v:group>
            <v:group style="position:absolute;left:9352;top:3815;width:19;height:67" coordorigin="9352,3815" coordsize="19,67">
              <v:shape style="position:absolute;left:9352;top:3815;width:19;height:67" coordorigin="9352,3815" coordsize="19,67" path="m9362,3815l9352,3816,9352,3882,9361,3881,9361,3835,9371,3835,9362,3815e" filled="t" fillcolor="#FFFFFF" stroked="f">
                <v:path arrowok="t"/>
                <v:fill/>
              </v:shape>
            </v:group>
            <v:group style="position:absolute;left:9361;top:3835;width:30;height:43" coordorigin="9361,3835" coordsize="30,43">
              <v:shape style="position:absolute;left:9361;top:3835;width:30;height:43" coordorigin="9361,3835" coordsize="30,43" path="m9371,3835l9361,3835,9381,3878,9391,3877,9391,3859,9382,3859,9371,3835e" filled="t" fillcolor="#FFFFFF" stroked="f">
                <v:path arrowok="t"/>
                <v:fill/>
              </v:shape>
            </v:group>
            <v:group style="position:absolute;left:9382;top:3811;width:9;height:48" coordorigin="9382,3811" coordsize="9,48">
              <v:shape style="position:absolute;left:9382;top:3811;width:9;height:48" coordorigin="9382,3811" coordsize="9,48" path="m9391,3811l9382,3812,9382,3859,9391,3859,9391,3811e" filled="t" fillcolor="#FFFFFF" stroked="f">
                <v:path arrowok="t"/>
                <v:fill/>
              </v:shape>
            </v:group>
            <v:group style="position:absolute;left:9414;top:3803;width:38;height:71" coordorigin="9414,3803" coordsize="38,71">
              <v:shape style="position:absolute;left:9414;top:3803;width:38;height:71" coordorigin="9414,3803" coordsize="38,71" path="m9448,3803l9417,3807,9414,3820,9414,3863,9418,3874,9448,3870,9450,3864,9430,3864,9423,3864,9423,3817,9430,3814,9436,3814,9452,3814,9448,3803e" filled="t" fillcolor="#FFFFFF" stroked="f">
                <v:path arrowok="t"/>
                <v:fill/>
              </v:shape>
            </v:group>
            <v:group style="position:absolute;left:9430;top:3814;width:23;height:50" coordorigin="9430,3814" coordsize="23,50">
              <v:shape style="position:absolute;left:9430;top:3814;width:23;height:50" coordorigin="9430,3814" coordsize="23,50" path="m9452,3814l9436,3814,9443,3814,9443,3861,9436,3863,9433,3863,9430,3864,9450,3864,9452,3858,9452,3814,9452,3814e" filled="t" fillcolor="#FFFFFF" stroked="f">
                <v:path arrowok="t"/>
                <v:fill/>
              </v:shape>
            </v:group>
            <v:group style="position:absolute;left:9470;top:3800;width:32;height:65" coordorigin="9470,3800" coordsize="32,65">
              <v:shape style="position:absolute;left:9470;top:3800;width:32;height:65" coordorigin="9470,3800" coordsize="32,65" path="m9480,3800l9470,3801,9487,3864,9500,3863,9502,3855,9494,3855,9480,3800e" filled="t" fillcolor="#FFFFFF" stroked="f">
                <v:path arrowok="t"/>
                <v:fill/>
              </v:shape>
            </v:group>
            <v:group style="position:absolute;left:9494;top:3795;width:23;height:60" coordorigin="9494,3795" coordsize="23,60">
              <v:shape style="position:absolute;left:9494;top:3795;width:23;height:60" coordorigin="9494,3795" coordsize="23,60" path="m9517,3795l9508,3796,9494,3855,9502,3855,9517,3795e" filled="t" fillcolor="#FFFFFF" stroked="f">
                <v:path arrowok="t"/>
                <v:fill/>
              </v:shape>
            </v:group>
            <v:group style="position:absolute;left:9528;top:3789;width:44;height:70" coordorigin="9528,3789" coordsize="44,70">
              <v:shape style="position:absolute;left:9528;top:3789;width:44;height:70" coordorigin="9528,3789" coordsize="44,70" path="m9558,3789l9545,3791,9528,3859,9537,3858,9542,3839,9562,3837,9572,3837,9570,3830,9544,3830,9552,3800,9561,3800,9558,3789e" filled="t" fillcolor="#FFFFFF" stroked="f">
                <v:path arrowok="t"/>
                <v:fill/>
              </v:shape>
            </v:group>
            <v:group style="position:absolute;left:9562;top:3837;width:14;height:17" coordorigin="9562,3837" coordsize="14,17">
              <v:shape style="position:absolute;left:9562;top:3837;width:14;height:17" coordorigin="9562,3837" coordsize="14,17" path="m9572,3837l9562,3837,9567,3854,9576,3853,9572,3837e" filled="t" fillcolor="#FFFFFF" stroked="f">
                <v:path arrowok="t"/>
                <v:fill/>
              </v:shape>
            </v:group>
            <v:group style="position:absolute;left:9544;top:3800;width:26;height:30" coordorigin="9544,3800" coordsize="26,30">
              <v:shape style="position:absolute;left:9544;top:3800;width:26;height:30" coordorigin="9544,3800" coordsize="26,30" path="m9561,3800l9552,3800,9560,3828,9544,3830,9570,3830,9561,3800e" filled="t" fillcolor="#FFFFFF" stroked="f">
                <v:path arrowok="t"/>
                <v:fill/>
              </v:shape>
            </v:group>
            <v:group style="position:absolute;left:9602;top:3793;width:9;height:57" coordorigin="9602,3793" coordsize="9,57">
              <v:shape style="position:absolute;left:9602;top:3793;width:9;height:57" coordorigin="9602,3793" coordsize="9,57" path="m9611,3793l9602,3793,9602,3850,9611,3848,9611,3793e" filled="t" fillcolor="#FFFFFF" stroked="f">
                <v:path arrowok="t"/>
                <v:fill/>
              </v:shape>
            </v:group>
            <v:group style="position:absolute;left:9586;top:3781;width:41;height:14" coordorigin="9586,3781" coordsize="41,14">
              <v:shape style="position:absolute;left:9586;top:3781;width:41;height:14" coordorigin="9586,3781" coordsize="41,14" path="m9627,3781l9586,3786,9586,3795,9602,3793,9611,3793,9611,3792,9627,3790,9627,3781e" filled="t" fillcolor="#FFFFFF" stroked="f">
                <v:path arrowok="t"/>
                <v:fill/>
              </v:shape>
            </v:group>
            <v:group style="position:absolute;left:9646;top:3777;width:9;height:67" coordorigin="9646,3777" coordsize="9,67">
              <v:shape style="position:absolute;left:9646;top:3777;width:9;height:67" coordorigin="9646,3777" coordsize="9,67" path="m9655,3777l9646,3778,9646,3844,9655,3843,9655,3777e" filled="t" fillcolor="#FFFFFF" stroked="f">
                <v:path arrowok="t"/>
                <v:fill/>
              </v:shape>
            </v:group>
            <v:group style="position:absolute;left:9675;top:3773;width:32;height:65" coordorigin="9675,3773" coordsize="32,65">
              <v:shape style="position:absolute;left:9675;top:3773;width:32;height:65" coordorigin="9675,3773" coordsize="32,65" path="m9685,3773l9675,3774,9692,3838,9705,3836,9707,3828,9699,3828,9685,3773e" filled="t" fillcolor="#FFFFFF" stroked="f">
                <v:path arrowok="t"/>
                <v:fill/>
              </v:shape>
            </v:group>
            <v:group style="position:absolute;left:9699;top:3768;width:23;height:60" coordorigin="9699,3768" coordsize="23,60">
              <v:shape style="position:absolute;left:9699;top:3768;width:23;height:60" coordorigin="9699,3768" coordsize="23,60" path="m9722,3768l9713,3769,9699,3828,9707,3828,9722,3768e" filled="t" fillcolor="#FFFFFF" stroked="f">
                <v:path arrowok="t"/>
                <v:fill/>
              </v:shape>
            </v:group>
            <v:group style="position:absolute;left:9739;top:3761;width:37;height:71" coordorigin="9739,3761" coordsize="37,71">
              <v:shape style="position:absolute;left:9739;top:3761;width:37;height:71" coordorigin="9739,3761" coordsize="37,71" path="m9776,3761l9739,3766,9739,3832,9776,3827,9776,3822,9748,3822,9748,3800,9774,3797,9774,3792,9748,3792,9748,3774,9776,3770,9776,3761e" filled="t" fillcolor="#FFFFFF" stroked="f">
                <v:path arrowok="t"/>
                <v:fill/>
              </v:shape>
            </v:group>
            <v:group style="position:absolute;left:9748;top:3818;width:28;height:4" coordorigin="9748,3818" coordsize="28,4">
              <v:shape style="position:absolute;left:9748;top:3818;width:28;height:4" coordorigin="9748,3818" coordsize="28,4" path="m9776,3818l9748,3822,9776,3822,9776,3818e" filled="t" fillcolor="#FFFFFF" stroked="f">
                <v:path arrowok="t"/>
                <v:fill/>
              </v:shape>
            </v:group>
            <v:group style="position:absolute;left:9748;top:3788;width:26;height:3" coordorigin="9748,3788" coordsize="26,3">
              <v:shape style="position:absolute;left:9748;top:3788;width:26;height:3" coordorigin="9748,3788" coordsize="26,3" path="m9774,3788l9748,3792,9774,3792,9774,3788e" filled="t" fillcolor="#FFFFFF" stroked="f">
                <v:path arrowok="t"/>
                <v:fill/>
              </v:shape>
            </v:group>
            <v:group style="position:absolute;left:9481;top:4126;width:377;height:99" coordorigin="9481,4126" coordsize="377,99">
              <v:shape style="position:absolute;left:9481;top:4126;width:377;height:99" coordorigin="9481,4126" coordsize="377,99" path="m9490,4209l9481,4211,9482,4221,9488,4225,9498,4225,9509,4223,9518,4218,9518,4217,9494,4217,9491,4215,9490,4209e" filled="t" fillcolor="#231F20" stroked="f">
                <v:path arrowok="t"/>
                <v:fill/>
              </v:shape>
              <v:shape style="position:absolute;left:9481;top:4126;width:377;height:99" coordorigin="9481,4126" coordsize="377,99" path="m9509,4174l9490,4177,9482,4182,9482,4198,9487,4202,9497,4203,9500,4203,9504,4204,9507,4204,9509,4206,9509,4214,9504,4215,9494,4217,9518,4217,9518,4200,9513,4197,9504,4195,9499,4195,9492,4194,9491,4193,9491,4186,9495,4185,9504,4183,9517,4183,9516,4179,9509,4174e" filled="t" fillcolor="#231F20" stroked="f">
                <v:path arrowok="t"/>
                <v:fill/>
              </v:shape>
              <v:shape style="position:absolute;left:9481;top:4126;width:377;height:99" coordorigin="9481,4126" coordsize="377,99" path="m9517,4183l9504,4183,9507,4185,9508,4190,9517,4189,9517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560,4168l9538,4171,9531,4178,9531,4214,9538,4220,9559,4217,9565,4211,9541,4211,9539,4206,9539,4198,9567,4194,9567,4189,9539,4189,9539,4182,9543,4178,9556,4177,9567,4177,9567,4173,9560,4168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99l9558,4201,9557,4206,9554,4209,9541,4211,9565,4211,9566,4210,9567,4199e" filled="t" fillcolor="#231F20" stroked="f">
                <v:path arrowok="t"/>
                <v:fill/>
              </v:shape>
              <v:shape style="position:absolute;left:9481;top:4126;width:377;height:99" coordorigin="9481,4126" coordsize="377,99" path="m9567,4177l9556,4177,9558,4181,9558,4187,9539,4189,9567,4189,9567,4177e" filled="t" fillcolor="#231F20" stroked="f">
                <v:path arrowok="t"/>
                <v:fill/>
              </v:shape>
              <v:shape style="position:absolute;left:9481;top:4126;width:377;height:99" coordorigin="9481,4126" coordsize="377,99" path="m9591,4147l9582,4148,9582,4210,9587,4212,9598,4211,9598,4203,9592,4203,9591,4203,9591,4147e" filled="t" fillcolor="#231F20" stroked="f">
                <v:path arrowok="t"/>
                <v:fill/>
              </v:shape>
              <v:shape style="position:absolute;left:9481;top:4126;width:377;height:99" coordorigin="9481,4126" coordsize="377,99" path="m9598,4203l9592,4203,9598,4203,9598,4203e" filled="t" fillcolor="#231F20" stroked="f">
                <v:path arrowok="t"/>
                <v:fill/>
              </v:shape>
              <v:shape style="position:absolute;left:9481;top:4126;width:377;height:99" coordorigin="9481,4126" coordsize="377,99" path="m9637,4158l9615,4161,9608,4168,9608,4204,9615,4210,9636,4207,9642,4201,9618,4201,9616,4196,9616,4188,9644,4184,9644,4180,9616,4180,9616,4172,9620,4168,9634,4167,9644,4167,9644,4163,9637,4158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90l9635,4191,9634,4196,9631,4199,9618,4201,9642,4201,9643,4200,9644,4190e" filled="t" fillcolor="#231F20" stroked="f">
                <v:path arrowok="t"/>
                <v:fill/>
              </v:shape>
              <v:shape style="position:absolute;left:9481;top:4126;width:377;height:99" coordorigin="9481,4126" coordsize="377,99" path="m9644,4167l9634,4167,9636,4171,9636,4177,9616,4180,9644,4180,9644,4167e" filled="t" fillcolor="#231F20" stroked="f">
                <v:path arrowok="t"/>
                <v:fill/>
              </v:shape>
              <v:shape style="position:absolute;left:9481;top:4126;width:377;height:99" coordorigin="9481,4126" coordsize="377,99" path="m9687,4151l9666,4154,9658,4162,9658,4197,9666,4203,9687,4201,9693,4194,9669,4194,9667,4190,9667,4165,9671,4162,9683,4160,9694,4160,9694,4157,9687,4151e" filled="t" fillcolor="#231F20" stroked="f">
                <v:path arrowok="t"/>
                <v:fill/>
              </v:shape>
              <v:shape style="position:absolute;left:9481;top:4126;width:377;height:99" coordorigin="9481,4126" coordsize="377,99" path="m9695,4183l9686,4184,9685,4189,9682,4193,9669,4194,9693,4194,9694,4193,9695,4183e" filled="t" fillcolor="#231F20" stroked="f">
                <v:path arrowok="t"/>
                <v:fill/>
              </v:shape>
              <v:shape style="position:absolute;left:9481;top:4126;width:377;height:99" coordorigin="9481,4126" coordsize="377,99" path="m9694,4160l9683,4160,9685,4164,9686,4168,9695,4167,9694,4160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57l9712,4157,9712,4193,9717,4196,9731,4194,9731,4186,9722,4186,9721,4186,9721,4157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85l9722,4186,9731,4186,9731,4185e" filled="t" fillcolor="#231F20" stroked="f">
                <v:path arrowok="t"/>
                <v:fill/>
              </v:shape>
              <v:shape style="position:absolute;left:9481;top:4126;width:377;height:99" coordorigin="9481,4126" coordsize="377,99" path="m9721,4131l9712,4132,9712,4149,9703,4150,9703,4158,9712,4157,9721,4157,9721,4156,9731,4155,9731,4148,9721,4148,9721,4131e" filled="t" fillcolor="#231F20" stroked="f">
                <v:path arrowok="t"/>
                <v:fill/>
              </v:shape>
              <v:shape style="position:absolute;left:9481;top:4126;width:377;height:99" coordorigin="9481,4126" coordsize="377,99" path="m9731,4146l9721,4148,9731,4148,9731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43l9745,4144,9745,4192,9754,4191,9754,4143e" filled="t" fillcolor="#231F20" stroked="f">
                <v:path arrowok="t"/>
                <v:fill/>
              </v:shape>
              <v:shape style="position:absolute;left:9481;top:4126;width:377;height:99" coordorigin="9481,4126" coordsize="377,99" path="m9754,4126l9744,4127,9744,4138,9754,4137,9754,4126e" filled="t" fillcolor="#231F20" stroked="f">
                <v:path arrowok="t"/>
                <v:fill/>
              </v:shape>
              <v:shape style="position:absolute;left:9481;top:4126;width:377;height:99" coordorigin="9481,4126" coordsize="377,99" path="m9799,4137l9777,4140,9770,4147,9770,4183,9777,4189,9799,4186,9805,4180,9781,4180,9779,4175,9779,4151,9782,4147,9796,4146,9807,4146,9807,4142,9799,4137e" filled="t" fillcolor="#231F20" stroked="f">
                <v:path arrowok="t"/>
                <v:fill/>
              </v:shape>
              <v:shape style="position:absolute;left:9481;top:4126;width:377;height:99" coordorigin="9481,4126" coordsize="377,99" path="m9807,4146l9796,4146,9798,4150,9798,4174,9794,4178,9781,4180,9805,4180,9807,4178,9807,4146e" filled="t" fillcolor="#231F20" stroked="f">
                <v:path arrowok="t"/>
                <v:fill/>
              </v:shape>
              <v:shape style="position:absolute;left:9481;top:4126;width:377;height:99" coordorigin="9481,4126" coordsize="377,99" path="m9831,4133l9822,4134,9822,4182,9831,4181,9831,4145,9835,4140,9848,4139,9858,4139,9858,4136,9831,4136,9831,4133e" filled="t" fillcolor="#231F20" stroked="f">
                <v:path arrowok="t"/>
                <v:fill/>
              </v:shape>
              <v:shape style="position:absolute;left:9481;top:4126;width:377;height:99" coordorigin="9481,4126" coordsize="377,99" path="m9858,4139l9848,4139,9849,4144,9849,4179,9858,4177,9858,4139e" filled="t" fillcolor="#231F20" stroked="f">
                <v:path arrowok="t"/>
                <v:fill/>
              </v:shape>
              <v:shape style="position:absolute;left:9481;top:4126;width:377;height:99" coordorigin="9481,4126" coordsize="377,99" path="m9852,4130l9838,4132,9834,4133,9831,4136,9858,4136,9858,4136,9852,4130e" filled="t" fillcolor="#231F20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v:group style="position:absolute;left:9562;top:3533;width:38;height:72" coordorigin="9562,3533" coordsize="38,72">
              <v:shape style="position:absolute;left:9562;top:3533;width:38;height:72" coordorigin="9562,3533" coordsize="38,72" path="m9571,3585l9563,3586,9562,3593,9567,3605,9596,3601,9597,3595,9577,3595,9571,3594,9571,3585e" filled="t" fillcolor="#FFFFFF" stroked="f">
                <v:path arrowok="t"/>
                <v:fill/>
              </v:shape>
              <v:shape style="position:absolute;left:9562;top:3533;width:38;height:72" coordorigin="9562,3533" coordsize="38,72" path="m9599,3574l9590,3574,9589,3592,9584,3594,9577,3595,9597,3595,9598,3589,9599,3574e" filled="t" fillcolor="#FFFFFF" stroked="f">
                <v:path arrowok="t"/>
                <v:fill/>
              </v:shape>
              <v:shape style="position:absolute;left:9562;top:3533;width:38;height:72" coordorigin="9562,3533" coordsize="38,72" path="m9597,3533l9563,3570,9566,3581,9584,3578,9588,3576,9590,3574,9599,3574,9599,3571,9577,3571,9572,3570,9572,3562,9573,3546,9580,3544,9587,3543,9600,3543,9597,3533e" filled="t" fillcolor="#FFFFFF" stroked="f">
                <v:path arrowok="t"/>
                <v:fill/>
              </v:shape>
              <v:shape style="position:absolute;left:9562;top:3533;width:38;height:72" coordorigin="9562,3533" coordsize="38,72" path="m9600,3543l9587,3543,9592,3543,9591,3567,9584,3570,9577,3571,9599,3571,9601,3546,9601,3543,9600,3543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3.253113pt;margin-top:172.289459pt;width:40.374416pt;height:37.571452pt;mso-position-horizontal-relative:page;mso-position-vertical-relative:page;z-index:-397" coordorigin="10265,3446" coordsize="807,751">
            <v:group style="position:absolute;left:10275;top:3456;width:110;height:115" coordorigin="10275,3456" coordsize="110,115">
              <v:shape style="position:absolute;left:10275;top:3456;width:110;height:115" coordorigin="10275,3456" coordsize="110,115" path="m10330,3456l10306,3461,10289,3473,10279,3491,10275,3513,10276,3525,10283,3545,10297,3560,10318,3568,10344,3571,10364,3568,10383,3562,10385,3560,10385,3546,10348,3546,10326,3543,10313,3530,10309,3503,10321,3484,10340,3478,10384,3478,10385,3476,10377,3462,10360,3458,10330,3456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5,3510l10341,3510,10340,3516,10340,3523,10341,3529,10359,3529,10359,3543,10356,3544,10348,3546,10385,3546,10385,3510e" filled="t" fillcolor="#231F20" stroked="f">
                <v:path arrowok="t"/>
                <v:fill/>
              </v:shape>
              <v:shape style="position:absolute;left:10275;top:3456;width:110;height:115" coordorigin="10275,3456" coordsize="110,115" path="m10384,3478l10351,3478,10365,3483,10373,3492,10380,3486,10384,3478e" filled="t" fillcolor="#231F20" stroked="f">
                <v:path arrowok="t"/>
                <v:fill/>
              </v:shape>
            </v:group>
            <v:group style="position:absolute;left:10399;top:3458;width:104;height:111" coordorigin="10399,3458" coordsize="104,111">
              <v:shape style="position:absolute;left:10399;top:3458;width:104;height:111" coordorigin="10399,3458" coordsize="104,111" path="m10499,3458l10400,3458,10399,3466,10399,3474,10400,3482,10416,3482,10416,3566,10418,3569,10501,3569,10503,3560,10503,3552,10501,3544,10448,3544,10448,3526,10494,3526,10495,3518,10495,3510,10494,3502,10448,3502,10448,3482,10499,3482,10500,3474,10500,3466,10499,3458e" filled="t" fillcolor="#231F20" stroked="f">
                <v:path arrowok="t"/>
                <v:fill/>
              </v:shape>
            </v:group>
            <v:group style="position:absolute;left:10514;top:3458;width:124;height:113" coordorigin="10514,3458" coordsize="124,113">
              <v:shape style="position:absolute;left:10514;top:3458;width:124;height:113" coordorigin="10514,3458" coordsize="124,113" path="m10588,3458l10515,3458,10514,3466,10514,3474,10515,3482,10531,3482,10531,3566,10534,3569,10543,3570,10554,3570,10563,3569,10563,3530,10613,3530,10618,3521,10626,3505,10563,3505,10563,3482,10626,3482,10626,3478,10612,3463,10588,3458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13,3530l10575,3530,10576,3531,10583,3549,10598,3563,10622,3569,10628,3569,10631,3569,10636,3568,10638,3560,10638,3551,10637,3545,10616,3545,10609,3539,10613,3530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36,3543l10629,3545,10637,3545,10636,3543e" filled="t" fillcolor="#231F20" stroked="f">
                <v:path arrowok="t"/>
                <v:fill/>
              </v:shape>
              <v:shape style="position:absolute;left:10514;top:3458;width:124;height:113" coordorigin="10514,3458" coordsize="124,113" path="m10626,3482l10593,3482,10598,3485,10598,3501,10594,3505,10626,3505,10626,3505,10626,3482e" filled="t" fillcolor="#231F20" stroked="f">
                <v:path arrowok="t"/>
                <v:fill/>
              </v:shape>
            </v:group>
            <v:group style="position:absolute;left:10644;top:3456;width:148;height:114" coordorigin="10644,3456" coordsize="148,114">
              <v:shape style="position:absolute;left:10644;top:3456;width:148;height:114" coordorigin="10644,3456" coordsize="148,114" path="m10792,3503l10760,3503,10762,3503,10760,3535,10760,3569,10771,3570,10781,3570,10792,3569,10792,3503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667,3456l10647,3458,10644,3466,10645,3474,10647,3482,10663,3482,10663,3566,10665,3569,10674,3570,10684,3570,10693,3569,10693,3535,10692,3504,10693,3504,10726,3504,10711,3482,10687,3457,10667,3456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26,3504l10693,3504,10724,3550,10729,3550,10758,3506,10728,3506,10726,3504e" filled="t" fillcolor="#231F20" stroked="f">
                <v:path arrowok="t"/>
                <v:fill/>
              </v:shape>
              <v:shape style="position:absolute;left:10644;top:3456;width:148;height:114" coordorigin="10644,3456" coordsize="148,114" path="m10781,3456l10770,3456,10758,3458,10743,3482,10728,3506,10758,3506,10760,3503,10792,3503,10792,3458,10781,3456e" filled="t" fillcolor="#231F20" stroked="f">
                <v:path arrowok="t"/>
                <v:fill/>
              </v:shape>
            </v:group>
            <v:group style="position:absolute;left:10809;top:3457;width:121;height:113" coordorigin="10809,3457" coordsize="121,113">
              <v:shape style="position:absolute;left:10809;top:3457;width:121;height:113" coordorigin="10809,3457" coordsize="121,113" path="m10887,3457l10849,3457,10809,3566,10811,3569,10821,3570,10828,3570,10837,3569,10845,3546,10922,3546,10913,3522,10854,3522,10867,3482,10899,3482,10891,3460,10887,3457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922,3546l10890,3546,10897,3569,10907,3570,10918,3570,10929,3569,10930,3566,10922,3546e" filled="t" fillcolor="#231F20" stroked="f">
                <v:path arrowok="t"/>
                <v:fill/>
              </v:shape>
              <v:shape style="position:absolute;left:10809;top:3457;width:121;height:113" coordorigin="10809,3457" coordsize="121,113" path="m10899,3482l10868,3482,10881,3522,10913,3522,10899,3482e" filled="t" fillcolor="#231F20" stroked="f">
                <v:path arrowok="t"/>
                <v:fill/>
              </v:shape>
            </v:group>
            <v:group style="position:absolute;left:10931;top:3456;width:121;height:114" coordorigin="10931,3456" coordsize="121,114">
              <v:shape style="position:absolute;left:10931;top:3456;width:121;height:114" coordorigin="10931,3456" coordsize="121,114" path="m11007,3502l10978,3502,11019,3569,11030,3570,11040,3570,11051,3569,11051,3522,11022,3522,11007,3502e" filled="t" fillcolor="#231F20" stroked="f">
                <v:path arrowok="t"/>
                <v:fill/>
              </v:shape>
              <v:shape style="position:absolute;left:10931;top:3456;width:121;height:114" coordorigin="10931,3456" coordsize="121,114" path="m10953,3456l10933,3458,10931,3466,10931,3474,10933,3482,10949,3482,10949,3566,10951,3569,10960,3570,10969,3570,10978,3569,10978,3530,10977,3502,11007,3502,10973,3457,10953,3456e" filled="t" fillcolor="#231F20" stroked="f">
                <v:path arrowok="t"/>
                <v:fill/>
              </v:shape>
              <v:shape style="position:absolute;left:10931;top:3456;width:121;height:114" coordorigin="10931,3456" coordsize="121,114" path="m11041,3456l11031,3456,11022,3458,11022,3495,11023,3522,11051,3522,11051,3480,11053,3460,11050,3458,11041,3456e" filled="t" fillcolor="#231F20" stroked="f">
                <v:path arrowok="t"/>
                <v:fill/>
              </v:shape>
            </v:group>
            <v:group style="position:absolute;left:10278;top:3593;width:85;height:196" coordorigin="10278,3593" coordsize="85,196">
              <v:shape style="position:absolute;left:10278;top:3593;width:85;height:196" coordorigin="10278,3593" coordsize="85,196" path="m10320,3593l10300,3594,10280,3597,10278,3617,10280,3637,10308,3638,10308,3783,10323,3789,10343,3789,10363,3787,10363,3598,10339,3593,10320,3593e" filled="t" fillcolor="#231F20" stroked="f">
                <v:path arrowok="t"/>
                <v:fill/>
              </v:shape>
            </v:group>
            <v:group style="position:absolute;left:10385;top:3593;width:210;height:197" coordorigin="10385,3593" coordsize="210,197">
              <v:shape style="position:absolute;left:10385;top:3593;width:210;height:197" coordorigin="10385,3593" coordsize="210,197" path="m10518,3671l10465,3671,10553,3789,10573,3789,10593,3787,10593,3707,10542,3707,10518,3671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426,3593l10406,3594,10386,3597,10385,3617,10387,3637,10414,3638,10414,3783,10426,3788,10446,3789,10465,3787,10465,3720,10463,3671,10518,3671,10466,3594,10446,3593,10426,3593e" filled="t" fillcolor="#231F20" stroked="f">
                <v:path arrowok="t"/>
                <v:fill/>
              </v:shape>
              <v:shape style="position:absolute;left:10385;top:3593;width:210;height:197" coordorigin="10385,3593" coordsize="210,197" path="m10561,3593l10541,3594,10541,3659,10544,3707,10593,3707,10593,3634,10595,3599,10581,3593,10561,3593e" filled="t" fillcolor="#231F20" stroked="f">
                <v:path arrowok="t"/>
                <v:fill/>
              </v:shape>
            </v:group>
            <v:group style="position:absolute;left:10616;top:3593;width:210;height:197" coordorigin="10616,3593" coordsize="210,197">
              <v:shape style="position:absolute;left:10616;top:3593;width:210;height:197" coordorigin="10616,3593" coordsize="210,197" path="m10749,3671l10696,3671,10784,3789,10804,3789,10824,3787,10824,3707,10774,3707,10749,3671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657,3593l10637,3594,10617,3597,10616,3617,10618,3637,10645,3638,10646,3783,10657,3788,10677,3789,10697,3787,10697,3720,10694,3671,10749,3671,10697,3594,10677,3593,10657,3593e" filled="t" fillcolor="#231F20" stroked="f">
                <v:path arrowok="t"/>
                <v:fill/>
              </v:shape>
              <v:shape style="position:absolute;left:10616;top:3593;width:210;height:197" coordorigin="10616,3593" coordsize="210,197" path="m10792,3593l10772,3594,10772,3659,10775,3707,10824,3707,10824,3634,10826,3599,10812,3593,10792,3593e" filled="t" fillcolor="#231F20" stroked="f">
                <v:path arrowok="t"/>
                <v:fill/>
              </v:shape>
            </v:group>
            <v:group style="position:absolute;left:10852;top:3591;width:210;height:199" coordorigin="10852,3591" coordsize="210,199">
              <v:shape style="position:absolute;left:10852;top:3591;width:210;height:199" coordorigin="10852,3591" coordsize="210,199" path="m10950,3591l10885,3614,10854,3668,10852,3691,10852,3692,10882,3763,10946,3788,10977,3790,10999,3785,11019,3776,11034,3763,11046,3748,10956,3748,10936,3744,10922,3732,10913,3712,10911,3682,10915,3662,10927,3647,10946,3638,10974,3636,11049,3636,11038,3622,11022,3609,11002,3599,10978,3593,10950,3591e" filled="t" fillcolor="#231F20" stroked="f">
                <v:path arrowok="t"/>
                <v:fill/>
              </v:shape>
              <v:shape style="position:absolute;left:10852;top:3591;width:210;height:199" coordorigin="10852,3591" coordsize="210,199" path="m11049,3636l10974,3636,10991,3646,11002,3665,11005,3691,11005,3692,11003,3711,10994,3731,10979,3744,10956,3748,11046,3748,11047,3747,11056,3727,11061,3704,11063,3678,11058,3657,11050,3638,11049,3636e" filled="t" fillcolor="#231F20" stroked="f">
                <v:path arrowok="t"/>
                <v:fill/>
              </v:shape>
            </v:group>
            <v:group style="position:absolute;left:10275;top:3811;width:149;height:132" coordorigin="10275,3811" coordsize="149,132">
              <v:shape style="position:absolute;left:10275;top:3811;width:149;height:132" coordorigin="10275,3811" coordsize="149,132" path="m10297,3811l10278,3812,10275,3822,10275,3831,10278,3840,10295,3841,10332,3939,10336,3942,10356,3943,10376,3942,10391,3901,10355,3901,10345,3871,10318,3812,10297,3811e" filled="t" fillcolor="#231F20" stroked="f">
                <v:path arrowok="t"/>
                <v:fill/>
              </v:shape>
              <v:shape style="position:absolute;left:10275;top:3811;width:149;height:132" coordorigin="10275,3811" coordsize="149,132" path="m10398,3811l10387,3812,10366,3871,10357,3901,10391,3901,10424,3815,10421,3812,10410,3811,10398,3811e" filled="t" fillcolor="#231F20" stroked="f">
                <v:path arrowok="t"/>
                <v:fill/>
              </v:shape>
            </v:group>
            <v:group style="position:absolute;left:10415;top:3812;width:141;height:132" coordorigin="10415,3812" coordsize="141,132">
              <v:shape style="position:absolute;left:10415;top:3812;width:141;height:132" coordorigin="10415,3812" coordsize="141,132" path="m10507,3812l10463,3812,10415,3939,10418,3942,10430,3943,10438,3943,10449,3942,10458,3916,10548,3916,10538,3887,10468,3887,10483,3841,10521,3841,10511,3815,10507,3812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48,3916l10510,3916,10518,3942,10531,3943,10543,3943,10556,3942,10557,3939,10548,3916e" filled="t" fillcolor="#231F20" stroked="f">
                <v:path arrowok="t"/>
                <v:fill/>
              </v:shape>
              <v:shape style="position:absolute;left:10415;top:3812;width:141;height:132" coordorigin="10415,3812" coordsize="141,132" path="m10521,3841l10484,3841,10500,3887,10538,3887,10521,3841e" filled="t" fillcolor="#231F20" stroked="f">
                <v:path arrowok="t"/>
                <v:fill/>
              </v:shape>
            </v:group>
            <v:group style="position:absolute;left:10548;top:3812;width:78;height:131" coordorigin="10548,3812" coordsize="78,131">
              <v:shape style="position:absolute;left:10548;top:3812;width:78;height:131" coordorigin="10548,3812" coordsize="78,131" path="m10626,3841l10589,3841,10589,3939,10592,3942,10603,3943,10615,3943,10626,3942,10626,3841e" filled="t" fillcolor="#231F20" stroked="f">
                <v:path arrowok="t"/>
                <v:fill/>
              </v:shape>
              <v:shape style="position:absolute;left:10548;top:3812;width:78;height:131" coordorigin="10548,3812" coordsize="78,131" path="m10665,3812l10550,3812,10548,3822,10548,3831,10550,3841,10665,3841,10667,3831,10667,3822,10665,3812e" filled="t" fillcolor="#231F20" stroked="f">
                <v:path arrowok="t"/>
                <v:fill/>
              </v:shape>
            </v:group>
            <v:group style="position:absolute;left:10680;top:3811;width:57;height:132" coordorigin="10680,3811" coordsize="57,132">
              <v:shape style="position:absolute;left:10680;top:3811;width:57;height:132" coordorigin="10680,3811" coordsize="57,132" path="m10702,3811l10682,3812,10680,3822,10680,3831,10682,3841,10700,3841,10700,3939,10703,3942,10714,3943,10727,3943,10737,3942,10737,3815,10722,3812,10702,3811e" filled="t" fillcolor="#231F20" stroked="f">
                <v:path arrowok="t"/>
                <v:fill/>
              </v:shape>
            </v:group>
            <v:group style="position:absolute;left:10761;top:3812;width:140;height:131" coordorigin="10761,3812" coordsize="140,131">
              <v:shape style="position:absolute;left:10761;top:3812;width:140;height:131" coordorigin="10761,3812" coordsize="140,131" path="m10809,3812l10789,3821,10774,3836,10764,3855,10761,3877,10762,3885,10815,3941,10845,3944,10865,3938,10881,3927,10890,3915,10825,3915,10812,3907,10804,3889,10804,3857,10817,3844,10843,3840,10892,3840,10883,3830,10865,3820,10841,3814,10809,3812e" filled="t" fillcolor="#231F20" stroked="f">
                <v:path arrowok="t"/>
                <v:fill/>
              </v:shape>
              <v:shape style="position:absolute;left:10761;top:3812;width:140;height:131" coordorigin="10761,3812" coordsize="140,131" path="m10892,3840l10843,3840,10859,3853,10864,3877,10861,3895,10849,3910,10825,3915,10890,3915,10893,3910,10900,3888,10901,3861,10895,3844,10892,3840e" filled="t" fillcolor="#231F20" stroked="f">
                <v:path arrowok="t"/>
                <v:fill/>
              </v:shape>
            </v:group>
            <v:group style="position:absolute;left:10912;top:3811;width:141;height:133" coordorigin="10912,3811" coordsize="141,133">
              <v:shape style="position:absolute;left:10912;top:3811;width:141;height:133" coordorigin="10912,3811" coordsize="141,133" path="m10998,3864l10967,3864,11014,3942,11027,3944,11040,3944,11052,3942,11052,3888,11019,3888,10998,3864e" filled="t" fillcolor="#231F20" stroked="f">
                <v:path arrowok="t"/>
                <v:fill/>
              </v:shape>
              <v:shape style="position:absolute;left:10912;top:3811;width:141;height:133" coordorigin="10912,3811" coordsize="141,133" path="m10934,3811l10914,3812,10912,3822,10912,3831,10914,3841,10933,3841,10933,3939,10936,3942,10946,3943,10956,3943,10967,3942,10967,3897,10966,3864,10998,3864,10954,3811,10934,3811e" filled="t" fillcolor="#231F20" stroked="f">
                <v:path arrowok="t"/>
                <v:fill/>
              </v:shape>
              <v:shape style="position:absolute;left:10912;top:3811;width:141;height:133" coordorigin="10912,3811" coordsize="141,133" path="m11040,3811l11028,3811,11018,3812,11018,3855,11020,3888,11052,3888,11052,3839,11054,3815,11051,3812,11040,3811e" filled="t" fillcolor="#231F20" stroked="f">
                <v:path arrowok="t"/>
                <v:fill/>
              </v:shape>
            </v:group>
            <v:group style="position:absolute;left:10280;top:3966;width:101;height:94" coordorigin="10280,3966" coordsize="101,94">
              <v:shape style="position:absolute;left:10280;top:3966;width:101;height:94" coordorigin="10280,3966" coordsize="101,94" path="m10345,3966l10314,3966,10280,4057,10282,4059,10290,4060,10296,4060,10304,4059,10311,4040,10375,4040,10367,4020,10318,4020,10329,3987,10355,3987,10349,3969,10345,3966e" filled="t" fillcolor="#231F20" stroked="f">
                <v:path arrowok="t"/>
                <v:fill/>
              </v:shape>
              <v:shape style="position:absolute;left:10280;top:3966;width:101;height:94" coordorigin="10280,3966" coordsize="101,94" path="m10375,4040l10348,4040,10354,4059,10363,4060,10372,4060,10380,4059,10381,4057,10375,4040e" filled="t" fillcolor="#231F20" stroked="f">
                <v:path arrowok="t"/>
                <v:fill/>
              </v:shape>
              <v:shape style="position:absolute;left:10280;top:3966;width:101;height:94" coordorigin="10280,3966" coordsize="101,94" path="m10355,3987l10329,3987,10341,4020,10367,4020,10355,3987e" filled="t" fillcolor="#231F20" stroked="f">
                <v:path arrowok="t"/>
                <v:fill/>
              </v:shape>
            </v:group>
            <v:group style="position:absolute;left:10375;top:3965;width:154;height:95" coordorigin="10375,3965" coordsize="154,95">
              <v:shape style="position:absolute;left:10375;top:3965;width:154;height:95" coordorigin="10375,3965" coordsize="154,95" path="m10480,4002l10457,4002,10459,4011,10460,4021,10462,4030,10469,4059,10481,4060,10493,4060,10505,4059,10511,4034,10487,4034,10486,4025,10484,4017,10480,4002e" filled="t" fillcolor="#231F20" stroked="f">
                <v:path arrowok="t"/>
                <v:fill/>
              </v:shape>
              <v:shape style="position:absolute;left:10375;top:3965;width:154;height:95" coordorigin="10375,3965" coordsize="154,95" path="m10403,3965l10385,3965,10376,3967,10375,3973,10375,3980,10376,3987,10389,3987,10408,4057,10410,4059,10421,4060,10433,4060,10444,4059,10450,4034,10428,4034,10426,4025,10424,4017,10423,4008,10412,3967,10403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518,3965l10512,3965,10503,3967,10493,4008,10491,4017,10490,4025,10488,4034,10511,4034,10529,3969,10527,3967,10518,3965e" filled="t" fillcolor="#231F20" stroked="f">
                <v:path arrowok="t"/>
                <v:fill/>
              </v:shape>
              <v:shape style="position:absolute;left:10375;top:3965;width:154;height:95" coordorigin="10375,3965" coordsize="154,95" path="m10462,3966l10452,3966,10443,3967,10431,4017,10430,4025,10429,4034,10450,4034,10451,4030,10452,4021,10454,4011,10456,4002,10480,4002,10472,3967,10462,3966e" filled="t" fillcolor="#231F20" stroked="f">
                <v:path arrowok="t"/>
                <v:fill/>
              </v:shape>
            </v:group>
            <v:group style="position:absolute;left:10528;top:3966;width:101;height:94" coordorigin="10528,3966" coordsize="101,94">
              <v:shape style="position:absolute;left:10528;top:3966;width:101;height:94" coordorigin="10528,3966" coordsize="101,94" path="m10593,3966l10561,3966,10528,4057,10530,4059,10538,4060,10544,4060,10552,4059,10558,4040,10623,4040,10615,4020,10565,4020,10576,3987,10603,3987,10596,3969,10593,3966e" filled="t" fillcolor="#231F20" stroked="f">
                <v:path arrowok="t"/>
                <v:fill/>
              </v:shape>
              <v:shape style="position:absolute;left:10528;top:3966;width:101;height:94" coordorigin="10528,3966" coordsize="101,94" path="m10623,4040l10595,4040,10601,4059,10610,4060,10619,4060,10628,4059,10629,4057,10623,4040e" filled="t" fillcolor="#231F20" stroked="f">
                <v:path arrowok="t"/>
                <v:fill/>
              </v:shape>
              <v:shape style="position:absolute;left:10528;top:3966;width:101;height:94" coordorigin="10528,3966" coordsize="101,94" path="m10603,3987l10577,3987,10588,4020,10615,4020,10603,3987e" filled="t" fillcolor="#231F20" stroked="f">
                <v:path arrowok="t"/>
                <v:fill/>
              </v:shape>
            </v:group>
            <v:group style="position:absolute;left:10629;top:3967;width:103;height:94" coordorigin="10629,3967" coordsize="103,94">
              <v:shape style="position:absolute;left:10629;top:3967;width:103;height:94" coordorigin="10629,3967" coordsize="103,94" path="m10691,3967l10630,3967,10629,3973,10629,3980,10630,3987,10644,3987,10644,4057,10646,4059,10653,4060,10662,4060,10670,4059,10670,4027,10707,4027,10706,4025,10721,4013,10722,4006,10670,4006,10670,3987,10723,3987,10714,3973,10691,396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07,4027l10680,4027,10684,4036,10696,4053,10719,4060,10724,4060,10727,4059,10731,4059,10732,4053,10732,4045,10731,4039,10714,4039,10708,4034,10707,4027e" filled="t" fillcolor="#231F20" stroked="f">
                <v:path arrowok="t"/>
                <v:fill/>
              </v:shape>
              <v:shape style="position:absolute;left:10629;top:3967;width:103;height:94" coordorigin="10629,3967" coordsize="103,94" path="m10731,4038l10725,4039,10731,4039,10731,4038e" filled="t" fillcolor="#231F20" stroked="f">
                <v:path arrowok="t"/>
                <v:fill/>
              </v:shape>
              <v:shape style="position:absolute;left:10629;top:3967;width:103;height:94" coordorigin="10629,3967" coordsize="103,94" path="m10723,3987l10695,3987,10699,3990,10699,4003,10696,4006,10722,4006,10725,3990,10723,3987e" filled="t" fillcolor="#231F20" stroked="f">
                <v:path arrowok="t"/>
                <v:fill/>
              </v:shape>
            </v:group>
            <v:group style="position:absolute;left:10737;top:3967;width:101;height:92" coordorigin="10737,3967" coordsize="101,92">
              <v:shape style="position:absolute;left:10737;top:3967;width:101;height:92" coordorigin="10737,3967" coordsize="101,92" path="m10807,3967l10739,3967,10737,3972,10737,3980,10739,3987,10752,3987,10752,4057,10754,4059,10805,4059,10813,4056,10826,4046,10830,4039,10778,4039,10778,3987,10832,3987,10817,3972,10813,3970,10807,3967e" filled="t" fillcolor="#231F20" stroked="f">
                <v:path arrowok="t"/>
                <v:fill/>
              </v:shape>
              <v:shape style="position:absolute;left:10737;top:3967;width:101;height:92" coordorigin="10737,3967" coordsize="101,92" path="m10832,3987l10794,3987,10800,3988,10804,3992,10808,3996,10811,4002,10811,4022,10809,4028,10805,4032,10801,4037,10795,4039,10830,4039,10835,4029,10838,4007,10832,3987,10832,3987e" filled="t" fillcolor="#231F20" stroked="f">
                <v:path arrowok="t"/>
                <v:fill/>
              </v:shape>
            </v:group>
            <v:group style="position:absolute;left:10867;top:3950;width:26;height:40" coordorigin="10867,3950" coordsize="26,40">
              <v:shape style="position:absolute;left:10867;top:3950;width:26;height:40" coordorigin="10867,3950" coordsize="26,40" path="m10885,3950l10876,3955,10867,3962,10867,3985,10872,3990,10888,3990,10893,3985,10893,3972,10890,3970,10878,3970,10879,3967,10890,3958,10890,3954,10889,3951,10885,3950e" filled="t" fillcolor="#231F20" stroked="f">
                <v:path arrowok="t"/>
                <v:fill/>
              </v:shape>
              <v:shape style="position:absolute;left:10867;top:3950;width:26;height:40" coordorigin="10867,3950" coordsize="26,40" path="m10889,3968l10880,3968,10879,3969,10878,3970,10890,3970,10889,3968e" filled="t" fillcolor="#231F20" stroked="f">
                <v:path arrowok="t"/>
                <v:fill/>
              </v:shape>
            </v:group>
            <v:group style="position:absolute;left:10898;top:3964;width:73;height:95" coordorigin="10898,3964" coordsize="73,95">
              <v:shape style="position:absolute;left:10898;top:3964;width:73;height:95" coordorigin="10898,3964" coordsize="73,95" path="m10970,4040l10900,4040,10898,4046,10898,4053,10900,4059,10970,4059,10971,4053,10971,4046,10970,4040e" filled="t" fillcolor="#231F20" stroked="f">
                <v:path arrowok="t"/>
                <v:fill/>
              </v:shape>
              <v:shape style="position:absolute;left:10898;top:3964;width:73;height:95" coordorigin="10898,3964" coordsize="73,95" path="m10949,3994l10923,3994,10923,4040,10949,4040,10949,3994e" filled="t" fillcolor="#231F20" stroked="f">
                <v:path arrowok="t"/>
                <v:fill/>
              </v:shape>
              <v:shape style="position:absolute;left:10898;top:3964;width:73;height:95" coordorigin="10898,3964" coordsize="73,95" path="m10942,3964l10935,3964,10928,3966,10924,3975,10920,3975,10902,3975,10901,3982,10901,3989,10902,3995,10911,3995,10917,3995,10923,3994,10949,3994,10949,3966,10942,3964e" filled="t" fillcolor="#231F20" stroked="f">
                <v:path arrowok="t"/>
                <v:fill/>
              </v:shape>
            </v:group>
            <v:group style="position:absolute;left:10978;top:3967;width:76;height:92" coordorigin="10978,3967" coordsize="76,92">
              <v:shape style="position:absolute;left:10978;top:3967;width:76;height:92" coordorigin="10978,3967" coordsize="76,92" path="m10986,4035l10983,4041,10981,4048,10983,4056,10986,4057,11002,4059,11028,4058,11042,4047,11045,4041,11003,4041,10995,4039,10986,4035e" filled="t" fillcolor="#231F20" stroked="f">
                <v:path arrowok="t"/>
                <v:fill/>
              </v:shape>
              <v:shape style="position:absolute;left:10978;top:3967;width:76;height:92" coordorigin="10978,3967" coordsize="76,92" path="m11052,4020l11031,4020,11029,4036,11020,4041,11045,4041,11052,4027,11052,4020e" filled="t" fillcolor="#231F20" stroked="f">
                <v:path arrowok="t"/>
                <v:fill/>
              </v:shape>
              <v:shape style="position:absolute;left:10978;top:3967;width:76;height:92" coordorigin="10978,3967" coordsize="76,92" path="m11001,3967l10984,3979,10978,4002,10988,4022,11009,4028,11019,4028,11026,4025,11031,4020,11052,4020,11053,4010,11007,4010,11005,4003,11004,3989,11009,3984,11048,3984,11047,3980,11030,3970,11001,3967e" filled="t" fillcolor="#231F20" stroked="f">
                <v:path arrowok="t"/>
                <v:fill/>
              </v:shape>
              <v:shape style="position:absolute;left:10978;top:3967;width:76;height:92" coordorigin="10978,3967" coordsize="76,92" path="m11048,3984l11022,3984,11026,3986,11028,3990,11029,3992,11029,3994,11029,4003,11026,4010,11053,4010,11055,3997,11048,3984e" filled="t" fillcolor="#231F20" stroked="f">
                <v:path arrowok="t"/>
                <v:fill/>
              </v:shape>
            </v:group>
            <v:group style="position:absolute;left:10277;top:4083;width:111;height:104" coordorigin="10277,4083" coordsize="111,104">
              <v:shape style="position:absolute;left:10277;top:4083;width:111;height:104" coordorigin="10277,4083" coordsize="111,104" path="m10347,4124l10319,4124,10357,4186,10367,4187,10377,4187,10387,4186,10387,4143,10360,4143,10347,4124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298,4083l10278,4084,10277,4091,10277,4099,10278,4106,10293,4107,10293,4183,10295,4186,10303,4187,10311,4187,10320,4186,10320,4150,10319,4124,10347,4124,10318,4084,10298,4083e" filled="t" fillcolor="#7E612A" stroked="f">
                <v:path arrowok="t"/>
                <v:fill/>
              </v:shape>
              <v:shape style="position:absolute;left:10277;top:4083;width:111;height:104" coordorigin="10277,4083" coordsize="111,104" path="m10377,4083l10368,4083,10360,4084,10360,4118,10361,4143,10387,4143,10387,4105,10388,4086,10386,4084,10377,4083e" filled="t" fillcolor="#7E612A" stroked="f">
                <v:path arrowok="t"/>
                <v:fill/>
              </v:shape>
            </v:group>
            <v:group style="position:absolute;left:10405;top:4085;width:110;height:102" coordorigin="10405,4085" coordsize="110,102">
              <v:shape style="position:absolute;left:10405;top:4085;width:110;height:102" coordorigin="10405,4085" coordsize="110,102" path="m10439,4085l10420,4096,10409,4113,10405,4135,10405,4139,10410,4159,10422,4174,10442,4184,10470,4187,10490,4181,10504,4168,10505,4165,10444,4165,10436,4155,10436,4115,10444,4105,10507,4105,10493,4093,10471,4086,10439,4085e" filled="t" fillcolor="#7E612A" stroked="f">
                <v:path arrowok="t"/>
                <v:fill/>
              </v:shape>
              <v:shape style="position:absolute;left:10405;top:4085;width:110;height:102" coordorigin="10405,4085" coordsize="110,102" path="m10507,4105l10477,4105,10485,4115,10485,4155,10477,4165,10505,4165,10512,4148,10515,4121,10507,4105,10507,4105e" filled="t" fillcolor="#7E612A" stroked="f">
                <v:path arrowok="t"/>
                <v:fill/>
              </v:shape>
            </v:group>
            <v:group style="position:absolute;left:10522;top:4083;width:136;height:105" coordorigin="10522,4083" coordsize="136,105">
              <v:shape style="position:absolute;left:10522;top:4083;width:136;height:105" coordorigin="10522,4083" coordsize="136,105" path="m10658,4125l10628,4125,10629,4126,10628,4155,10628,4186,10638,4187,10648,4187,10658,4186,10658,4125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44,4083l10524,4084,10522,4092,10523,4099,10524,4106,10539,4107,10539,4183,10541,4186,10549,4187,10558,4187,10567,4186,10567,4155,10565,4126,10566,4126,10597,4126,10583,4106,10564,4084,10544,4083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597,4126l10566,4126,10595,4169,10600,4169,10626,4129,10598,4129,10597,4126e" filled="t" fillcolor="#7E612A" stroked="f">
                <v:path arrowok="t"/>
                <v:fill/>
              </v:shape>
              <v:shape style="position:absolute;left:10522;top:4083;width:136;height:105" coordorigin="10522,4083" coordsize="136,105" path="m10647,4083l10637,4083,10626,4084,10612,4106,10599,4129,10626,4129,10628,4125,10658,4125,10658,4084,10647,4083e" filled="t" fillcolor="#7E612A" stroked="f">
                <v:path arrowok="t"/>
                <v:fill/>
              </v:shape>
            </v:group>
            <v:group style="position:absolute;left:10672;top:4083;width:45;height:104" coordorigin="10672,4083" coordsize="45,104">
              <v:shape style="position:absolute;left:10672;top:4083;width:45;height:104" coordorigin="10672,4083" coordsize="45,104" path="m10694,4083l10674,4084,10672,4091,10672,4099,10674,4106,10688,4107,10688,4183,10691,4186,10699,4187,10709,4187,10717,4186,10717,4086,10714,4084,10694,4083e" filled="t" fillcolor="#7E612A" stroked="f">
                <v:path arrowok="t"/>
                <v:fill/>
              </v:shape>
            </v:group>
            <v:group style="position:absolute;left:10732;top:4083;width:111;height:104" coordorigin="10732,4083" coordsize="111,104">
              <v:shape style="position:absolute;left:10732;top:4083;width:111;height:104" coordorigin="10732,4083" coordsize="111,104" path="m10802,4124l10775,4124,10812,4186,10822,4187,10832,4187,10842,4186,10842,4143,10815,4143,10802,4124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753,4083l10733,4084,10732,4091,10732,4099,10733,4106,10748,4107,10748,4183,10750,4186,10759,4187,10767,4187,10775,4186,10775,4150,10774,4124,10802,4124,10773,4084,10753,4083e" filled="t" fillcolor="#7E612A" stroked="f">
                <v:path arrowok="t"/>
                <v:fill/>
              </v:shape>
              <v:shape style="position:absolute;left:10732;top:4083;width:111;height:104" coordorigin="10732,4083" coordsize="111,104" path="m10832,4083l10823,4083,10815,4084,10815,4118,10816,4143,10842,4143,10842,4105,10843,4086,10841,4084,10832,4083e" filled="t" fillcolor="#7E612A" stroked="f">
                <v:path arrowok="t"/>
                <v:fill/>
              </v:shape>
            </v:group>
            <v:group style="position:absolute;left:10857;top:4084;width:96;height:102" coordorigin="10857,4084" coordsize="96,102">
              <v:shape style="position:absolute;left:10857;top:4084;width:96;height:102" coordorigin="10857,4084" coordsize="96,102" path="m10948,4084l10858,4084,10857,4091,10857,4099,10858,4106,10873,4107,10873,4184,10875,4186,10951,4186,10952,4178,10952,4171,10951,4163,10902,4163,10902,4147,10944,4147,10945,4140,10945,4132,10944,4125,10902,4125,10902,4106,10948,4106,10950,4099,10950,4091,10948,4084e" filled="t" fillcolor="#7E612A" stroked="f">
                <v:path arrowok="t"/>
                <v:fill/>
              </v:shape>
            </v:group>
            <v:group style="position:absolute;left:10961;top:4084;width:96;height:102" coordorigin="10961,4084" coordsize="96,102">
              <v:shape style="position:absolute;left:10961;top:4084;width:96;height:102" coordorigin="10961,4084" coordsize="96,102" path="m11053,4084l10963,4084,10961,4091,10961,4099,10963,4106,10977,4107,10977,4184,10979,4186,11055,4186,11057,4178,11057,4171,11055,4163,11006,4163,11006,4147,11048,4147,11050,4140,11050,4132,11048,4125,11006,4125,11006,4106,11053,4106,11055,4099,11055,4091,11053,4084e" filled="t" fillcolor="#7E612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9.337006pt;margin-top:125.584015pt;width:46.804pt;height:43.059221pt;mso-position-horizontal-relative:page;mso-position-vertical-relative:page;z-index:-396" coordorigin="10187,2512" coordsize="936,861">
            <v:shape style="position:absolute;left:10929;top:2585;width:169;height:265" type="#_x0000_t75">
              <v:imagedata r:id="rId29" o:title=""/>
            </v:shape>
            <v:shape style="position:absolute;left:10393;top:2793;width:295;height:484" type="#_x0000_t75">
              <v:imagedata r:id="rId30" o:title=""/>
            </v:shape>
            <v:shape style="position:absolute;left:10677;top:2632;width:350;height:325" type="#_x0000_t75">
              <v:imagedata r:id="rId31" o:title=""/>
            </v:shape>
            <v:shape style="position:absolute;left:10254;top:3036;width:255;height:290" type="#_x0000_t75">
              <v:imagedata r:id="rId32" o:title=""/>
            </v:shape>
            <v:shape style="position:absolute;left:10416;top:2770;width:496;height:307" type="#_x0000_t75">
              <v:imagedata r:id="rId33" o:title=""/>
            </v:shape>
            <v:shape style="position:absolute;left:10682;top:2512;width:413;height:650" type="#_x0000_t75">
              <v:imagedata r:id="rId34" o:title=""/>
            </v:shape>
            <v:shape style="position:absolute;left:10935;top:2534;width:188;height:469" type="#_x0000_t75">
              <v:imagedata r:id="rId35" o:title=""/>
            </v:shape>
            <v:shape style="position:absolute;left:10187;top:3041;width:468;height:332" type="#_x0000_t75">
              <v:imagedata r:id="rId36" o:title=""/>
            </v:shape>
            <v:shape style="position:absolute;left:10239;top:2797;width:643;height:562" type="#_x0000_t75">
              <v:imagedata r:id="rId37" o:title=""/>
            </v:shape>
            <v:shape style="position:absolute;left:10419;top:2603;width:615;height:681" type="#_x0000_t75">
              <v:imagedata r:id="rId38" o:title=""/>
            </v:shape>
            <w10:wrap type="none"/>
          </v:group>
        </w:pict>
      </w:r>
      <w:r>
        <w:rPr/>
        <w:pict>
          <v:shape style="position:absolute;margin-left:36pt;margin-top:632.675476pt;width:307.937012pt;height:173.214569pt;mso-position-horizontal-relative:page;mso-position-vertical-relative:page;z-index:-395" type="#_x0000_t75">
            <v:imagedata r:id="rId39" o:title=""/>
          </v:shape>
        </w:pict>
      </w:r>
      <w:r>
        <w:rPr/>
        <w:pict>
          <v:shape style="position:absolute;margin-left:353.385986pt;margin-top:427.243011pt;width:205.889pt;height:195.707pt;mso-position-horizontal-relative:page;mso-position-vertical-relative:page;z-index:-394" type="#_x0000_t75">
            <v:imagedata r:id="rId4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23.894974pt;width:91.638103pt;height:13pt;mso-position-horizontal-relative:page;mso-position-vertical-relative:page;z-index:-39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63.49498pt;width:335.353772pt;height:26.2pt;mso-position-horizontal-relative:page;mso-position-vertical-relative:page;z-index:-39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Table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MARGO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SQUARE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LINO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Practical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symbioses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solid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03.094971pt;width:384.898718pt;height:39.4pt;mso-position-horizontal-relative:page;mso-position-vertical-relative:page;z-index:-39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multipl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winnin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un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  <w:position w:val="-1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position w:val="-1"/>
                    </w:rPr>
                    <w:t>2017.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255.894974pt;width:308.043994pt;height:105.4pt;mso-position-horizontal-relative:page;mso-position-vertical-relative:page;z-index:-39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firs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glanc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table‘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appears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structu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clari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possibilities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freedo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choic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combinin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linoleum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profil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chose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between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aigh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slante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edge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Whethe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prominent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erythin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completin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aphica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expression.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74.694977pt;width:312.392718pt;height:131.8pt;mso-position-horizontal-relative:page;mso-position-vertical-relative:page;z-index:-38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tren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baromete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industry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ICONI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honoure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SQ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“selection”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categor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“interio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0"/>
                      <w:w w:val="100"/>
                    </w:rPr>
                    <w:t>”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combinatio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possibili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freedo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architect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proper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elopers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Counci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feature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nominate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2019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detail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sustainabl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effec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interpl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material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aftsmanshi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19.894958pt;width:305.116014pt;height:52.6pt;mso-position-horizontal-relative:page;mso-position-vertical-relative:page;z-index:-38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linoleu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from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alnut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herba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585.894958pt;width:119.836477pt;height:13pt;mso-position-horizontal-relative:page;mso-position-vertical-relative:page;z-index:-38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389.927795pt;margin-top:36.000015pt;width:169.348pt;height:15.740383pt;mso-position-horizontal-relative:page;mso-position-vertical-relative:page;z-index:-386" coordorigin="7799,720" coordsize="3387,315">
            <v:shape style="position:absolute;left:7799;top:720;width:3387;height:315" coordorigin="7799,720" coordsize="3387,315" path="m7867,792l7799,792,7880,960,7980,960,7993,932,7929,932,7916,901,7912,891,7907,880,7902,869,7867,792e" filled="t" fillcolor="#F47920" stroked="f">
              <v:path arrowok="t"/>
              <v:fill/>
            </v:shape>
            <v:shape style="position:absolute;left:7799;top:720;width:3387;height:315" coordorigin="7799,720" coordsize="3387,315" path="m8057,792l7988,792,7955,870,7951,879,7946,889,7936,916,7930,932,7993,932,8057,792e" filled="t" fillcolor="#F47920" stroked="f">
              <v:path arrowok="t"/>
              <v:fill/>
            </v:shape>
            <v:shape style="position:absolute;left:7799;top:720;width:3387;height:315" coordorigin="7799,720" coordsize="3387,315" path="m8139,720l8075,720,8075,754,8139,754,8139,720e" filled="t" fillcolor="#F47920" stroked="f">
              <v:path arrowok="t"/>
              <v:fill/>
            </v:shape>
            <v:shape style="position:absolute;left:7799;top:720;width:3387;height:315" coordorigin="7799,720" coordsize="3387,315" path="m8139,792l8075,792,8075,960,8139,960,8139,792e" filled="t" fillcolor="#F47920" stroked="f">
              <v:path arrowok="t"/>
              <v:fill/>
            </v:shape>
            <v:shape style="position:absolute;left:7799;top:720;width:3387;height:315" coordorigin="7799,720" coordsize="3387,315" path="m8261,822l8197,822,8197,913,8200,931,8211,944,8228,954,8252,960,8289,960,8357,947,8372,930,8270,930,8261,922,8261,822e" filled="t" fillcolor="#F47920" stroked="f">
              <v:path arrowok="t"/>
              <v:fill/>
            </v:shape>
            <v:shape style="position:absolute;left:7799;top:720;width:3387;height:315" coordorigin="7799,720" coordsize="3387,315" path="m8375,895l8321,895,8321,902,8314,922,8292,930,8270,930,8372,930,8373,928,8375,918,8375,913,8375,895e" filled="t" fillcolor="#F47920" stroked="f">
              <v:path arrowok="t"/>
              <v:fill/>
            </v:shape>
            <v:shape style="position:absolute;left:7799;top:720;width:3387;height:315" coordorigin="7799,720" coordsize="3387,315" path="m8364,792l8162,792,8162,822,8364,822,8364,792e" filled="t" fillcolor="#F47920" stroked="f">
              <v:path arrowok="t"/>
              <v:fill/>
            </v:shape>
            <v:shape style="position:absolute;left:7799;top:720;width:3387;height:315" coordorigin="7799,720" coordsize="3387,315" path="m8261,754l8197,754,8197,792,8261,792,8261,754e" filled="t" fillcolor="#F47920" stroked="f">
              <v:path arrowok="t"/>
              <v:fill/>
            </v:shape>
            <v:shape style="position:absolute;left:7799;top:720;width:3387;height:315" coordorigin="7799,720" coordsize="3387,315" path="m8494,858l8434,864,8392,896,8393,918,8401,935,8414,947,8433,956,8458,960,8491,960,8555,950,8575,937,8636,937,8636,935,8520,935,8492,934,8474,932,8458,926,8455,919,8455,908,8461,895,8479,887,8636,887,8636,877,8570,877,8560,869,8544,863,8522,859,8494,858e" filled="t" fillcolor="#F47920" stroked="f">
              <v:path arrowok="t"/>
              <v:fill/>
            </v:shape>
            <v:shape style="position:absolute;left:7799;top:720;width:3387;height:315" coordorigin="7799,720" coordsize="3387,315" path="m8636,937l8575,937,8571,960,8636,960,8636,937e" filled="t" fillcolor="#F47920" stroked="f">
              <v:path arrowok="t"/>
              <v:fill/>
            </v:shape>
            <v:shape style="position:absolute;left:7799;top:720;width:3387;height:315" coordorigin="7799,720" coordsize="3387,315" path="m8636,887l8518,887,8544,890,8561,895,8570,902,8572,910,8566,923,8549,931,8520,935,8636,935,8636,887e" filled="t" fillcolor="#F47920" stroked="f">
              <v:path arrowok="t"/>
              <v:fill/>
            </v:shape>
            <v:shape style="position:absolute;left:7799;top:720;width:3387;height:315" coordorigin="7799,720" coordsize="3387,315" path="m8626,817l8515,817,8541,818,8558,822,8568,828,8571,836,8571,877,8636,877,8636,850,8632,827,8626,817e" filled="t" fillcolor="#F47920" stroked="f">
              <v:path arrowok="t"/>
              <v:fill/>
            </v:shape>
            <v:shape style="position:absolute;left:7799;top:720;width:3387;height:315" coordorigin="7799,720" coordsize="3387,315" path="m8527,790l8451,793,8401,831,8466,841,8473,826,8493,819,8515,817,8626,817,8622,810,8606,803,8589,797,8570,793,8550,791,8527,790e" filled="t" fillcolor="#F47920" stroked="f">
              <v:path arrowok="t"/>
              <v:fill/>
            </v:shape>
            <v:shape style="position:absolute;left:7799;top:720;width:3387;height:315" coordorigin="7799,720" coordsize="3387,315" path="m8753,792l8688,792,8688,960,8753,960,8753,863,8757,843,8771,830,8794,823,8964,823,8965,823,9086,823,9085,821,8916,821,8914,818,8751,818,8753,792e" filled="t" fillcolor="#F47920" stroked="f">
              <v:path arrowok="t"/>
              <v:fill/>
            </v:shape>
            <v:shape style="position:absolute;left:7799;top:720;width:3387;height:315" coordorigin="7799,720" coordsize="3387,315" path="m8964,823l8794,823,8825,823,8843,825,8856,833,8859,842,8859,960,8923,960,8923,862,8928,842,8942,829,8964,823e" filled="t" fillcolor="#F47920" stroked="f">
              <v:path arrowok="t"/>
              <v:fill/>
            </v:shape>
            <v:shape style="position:absolute;left:7799;top:720;width:3387;height:315" coordorigin="7799,720" coordsize="3387,315" path="m9086,823l8965,823,8997,825,9017,832,9027,845,9029,960,9093,960,9093,849,9090,829,9086,823e" filled="t" fillcolor="#F47920" stroked="f">
              <v:path arrowok="t"/>
              <v:fill/>
            </v:shape>
            <v:shape style="position:absolute;left:7799;top:720;width:3387;height:315" coordorigin="7799,720" coordsize="3387,315" path="m9016,790l8942,800,8919,818,8916,821,9085,821,9081,814,9066,802,9044,794,9016,790e" filled="t" fillcolor="#F47920" stroked="f">
              <v:path arrowok="t"/>
              <v:fill/>
            </v:shape>
            <v:shape style="position:absolute;left:7799;top:720;width:3387;height:315" coordorigin="7799,720" coordsize="3387,315" path="m8846,790l8775,801,8751,818,8914,818,8909,808,8894,799,8874,793,8846,790e" filled="t" fillcolor="#F47920" stroked="f">
              <v:path arrowok="t"/>
              <v:fill/>
            </v:shape>
            <v:shape style="position:absolute;left:7799;top:720;width:3387;height:315" coordorigin="7799,720" coordsize="3387,315" path="m9212,720l9147,720,9147,754,9212,754,9212,720e" filled="t" fillcolor="#F47920" stroked="f">
              <v:path arrowok="t"/>
              <v:fill/>
            </v:shape>
            <v:shape style="position:absolute;left:7799;top:720;width:3387;height:315" coordorigin="7799,720" coordsize="3387,315" path="m9212,792l9147,792,9147,960,9212,960,9212,792e" filled="t" fillcolor="#F47920" stroked="f">
              <v:path arrowok="t"/>
              <v:fill/>
            </v:shape>
            <v:shape style="position:absolute;left:7799;top:720;width:3387;height:315" coordorigin="7799,720" coordsize="3387,315" path="m9327,792l9264,792,9264,960,9328,960,9328,860,9333,843,9346,830,9369,823,9501,823,9498,820,9325,820,9327,792e" filled="t" fillcolor="#F47920" stroked="f">
              <v:path arrowok="t"/>
              <v:fill/>
            </v:shape>
            <v:shape style="position:absolute;left:7799;top:720;width:3387;height:315" coordorigin="7799,720" coordsize="3387,315" path="m9501,823l9369,823,9404,824,9426,827,9437,834,9442,852,9442,960,9506,960,9506,846,9503,827,9501,823e" filled="t" fillcolor="#F47920" stroked="f">
              <v:path arrowok="t"/>
              <v:fill/>
            </v:shape>
            <v:shape style="position:absolute;left:7799;top:720;width:3387;height:315" coordorigin="7799,720" coordsize="3387,315" path="m9428,790l9353,800,9329,817,9325,820,9498,820,9494,813,9478,802,9456,794,9428,790e" filled="t" fillcolor="#F47920" stroked="f">
              <v:path arrowok="t"/>
              <v:fill/>
            </v:shape>
            <v:shape style="position:absolute;left:7799;top:720;width:3387;height:315" coordorigin="7799,720" coordsize="3387,315" path="m9791,790l9722,798,9681,856,9682,886,9710,949,9770,962,9800,961,9825,958,9843,952,9857,944,9867,934,9869,933,9929,933,9929,929,9825,929,9792,929,9772,927,9760,922,9751,908,9746,888,9747,858,9751,840,9766,828,9785,823,9929,823,9929,816,9864,816,9854,805,9838,797,9817,792,9791,790e" filled="t" fillcolor="#F47920" stroked="f">
              <v:path arrowok="t"/>
              <v:fill/>
            </v:shape>
            <v:shape style="position:absolute;left:7799;top:720;width:3387;height:315" coordorigin="7799,720" coordsize="3387,315" path="m9929,933l9869,933,9867,960,9929,960,9929,933e" filled="t" fillcolor="#F47920" stroked="f">
              <v:path arrowok="t"/>
              <v:fill/>
            </v:shape>
            <v:shape style="position:absolute;left:7799;top:720;width:3387;height:315" coordorigin="7799,720" coordsize="3387,315" path="m9929,823l9785,823,9817,823,9837,825,9849,829,9853,831,9861,845,9865,869,9863,896,9858,913,9844,924,9825,929,9929,929,9929,823e" filled="t" fillcolor="#F47920" stroked="f">
              <v:path arrowok="t"/>
              <v:fill/>
            </v:shape>
            <v:shape style="position:absolute;left:7799;top:720;width:3387;height:315" coordorigin="7799,720" coordsize="3387,315" path="m9929,720l9865,720,9865,816,9864,816,9929,816,9929,720e" filled="t" fillcolor="#F47920" stroked="f">
              <v:path arrowok="t"/>
              <v:fill/>
            </v:shape>
            <v:shape style="position:absolute;left:7799;top:720;width:3387;height:315" coordorigin="7799,720" coordsize="3387,315" path="m10104,790l10031,795,9977,834,9972,854,9973,885,10003,947,10082,962,10119,961,10193,947,10213,932,10107,932,10078,931,10059,928,10042,913,10037,895,10037,887,10037,883,10219,883,10219,871,10218,859,10038,859,10038,842,10041,832,10049,827,10062,822,10085,820,10207,820,10201,811,10187,803,10170,797,10151,793,10130,791,10104,790e" filled="t" fillcolor="#F47920" stroked="f">
              <v:path arrowok="t"/>
              <v:fill/>
            </v:shape>
            <v:shape style="position:absolute;left:7799;top:720;width:3387;height:315" coordorigin="7799,720" coordsize="3387,315" path="m10219,906l10154,906,10154,917,10151,924,10144,927,10130,930,10107,932,10213,932,10215,929,10219,917,10219,913,10219,906e" filled="t" fillcolor="#F47920" stroked="f">
              <v:path arrowok="t"/>
              <v:fill/>
            </v:shape>
            <v:shape style="position:absolute;left:7799;top:720;width:3387;height:315" coordorigin="7799,720" coordsize="3387,315" path="m10207,820l10085,820,10114,821,10133,823,10151,830,10155,838,10155,854,10155,859,10218,859,10217,846,10211,826,10207,820e" filled="t" fillcolor="#F47920" stroked="f">
              <v:path arrowok="t"/>
              <v:fill/>
            </v:shape>
            <v:shape style="position:absolute;left:7799;top:720;width:3387;height:315" coordorigin="7799,720" coordsize="3387,315" path="m10316,907l10249,907,10249,911,10299,957,10365,962,10393,962,10453,955,10487,935,10380,935,10346,933,10325,929,10315,921,10314,911,10315,909,10316,907e" filled="t" fillcolor="#F47920" stroked="f">
              <v:path arrowok="t"/>
              <v:fill/>
            </v:shape>
            <v:shape style="position:absolute;left:7799;top:720;width:3387;height:315" coordorigin="7799,720" coordsize="3387,315" path="m10388,790l10311,793,10252,827,10254,852,10304,887,10370,891,10405,894,10424,900,10430,910,10425,923,10408,931,10380,935,10487,935,10494,921,10493,893,10485,877,10412,859,10357,857,10337,856,10326,854,10319,852,10316,847,10316,837,10323,825,10343,818,10377,818,10481,818,10481,816,10413,791,10388,790e" filled="t" fillcolor="#F47920" stroked="f">
              <v:path arrowok="t"/>
              <v:fill/>
            </v:shape>
            <v:shape style="position:absolute;left:7799;top:720;width:3387;height:315" coordorigin="7799,720" coordsize="3387,315" path="m10481,818l10377,818,10397,818,10408,819,10417,822,10421,827,10422,835,10423,838,10486,838,10481,818e" filled="t" fillcolor="#F47920" stroked="f">
              <v:path arrowok="t"/>
              <v:fill/>
            </v:shape>
            <v:shape style="position:absolute;left:7799;top:720;width:3387;height:315" coordorigin="7799,720" coordsize="3387,315" path="m10599,720l10535,720,10535,754,10599,754,10599,720e" filled="t" fillcolor="#F47920" stroked="f">
              <v:path arrowok="t"/>
              <v:fill/>
            </v:shape>
            <v:shape style="position:absolute;left:7799;top:720;width:3387;height:315" coordorigin="7799,720" coordsize="3387,315" path="m10599,792l10535,792,10535,960,10599,960,10599,792e" filled="t" fillcolor="#F47920" stroked="f">
              <v:path arrowok="t"/>
              <v:fill/>
            </v:shape>
            <v:shape style="position:absolute;left:7799;top:720;width:3387;height:315" coordorigin="7799,720" coordsize="3387,315" path="m10713,977l10651,977,10654,1001,10716,1032,10762,1035,10790,1034,10850,1026,10881,1003,10779,1003,10749,1002,10731,1001,10717,995,10713,988,10713,977e" filled="t" fillcolor="#F47920" stroked="f">
              <v:path arrowok="t"/>
              <v:fill/>
            </v:shape>
            <v:shape style="position:absolute;left:7799;top:720;width:3387;height:315" coordorigin="7799,720" coordsize="3387,315" path="m10891,934l10827,934,10827,972,10822,988,10806,998,10779,1003,10881,1003,10887,990,10891,968,10891,934e" filled="t" fillcolor="#F47920" stroked="f">
              <v:path arrowok="t"/>
              <v:fill/>
            </v:shape>
            <v:shape style="position:absolute;left:7799;top:720;width:3387;height:315" coordorigin="7799,720" coordsize="3387,315" path="m10757,790l10686,797,10642,854,10643,885,10672,947,10732,961,10762,960,10787,956,10805,951,10818,943,10827,934,10891,934,10891,928,10785,928,10753,928,10732,926,10720,922,10711,908,10707,887,10708,857,10711,839,10726,828,10745,823,10891,823,10891,820,10829,820,10817,808,10802,799,10782,793,10757,790e" filled="t" fillcolor="#F47920" stroked="f">
              <v:path arrowok="t"/>
              <v:fill/>
            </v:shape>
            <v:shape style="position:absolute;left:7799;top:720;width:3387;height:315" coordorigin="7799,720" coordsize="3387,315" path="m10891,823l10745,823,10778,823,10798,825,10811,829,10815,831,10822,845,10826,868,10824,896,10819,913,10804,923,10785,928,10891,928,10891,823e" filled="t" fillcolor="#F47920" stroked="f">
              <v:path arrowok="t"/>
              <v:fill/>
            </v:shape>
            <v:shape style="position:absolute;left:7799;top:720;width:3387;height:315" coordorigin="7799,720" coordsize="3387,315" path="m10891,792l10827,792,10830,820,10891,820,10891,792e" filled="t" fillcolor="#F47920" stroked="f">
              <v:path arrowok="t"/>
              <v:fill/>
            </v:shape>
            <v:shape style="position:absolute;left:7799;top:720;width:3387;height:315" coordorigin="7799,720" coordsize="3387,315" path="m11007,792l10943,792,10943,960,11007,960,11007,860,11012,843,11026,830,11048,823,11180,823,11178,820,11004,820,11007,792e" filled="t" fillcolor="#F47920" stroked="f">
              <v:path arrowok="t"/>
              <v:fill/>
            </v:shape>
            <v:shape style="position:absolute;left:7799;top:720;width:3387;height:315" coordorigin="7799,720" coordsize="3387,315" path="m11180,823l11048,823,11083,824,11105,827,11116,834,11121,852,11121,960,11186,960,11186,846,11182,827,11180,823e" filled="t" fillcolor="#F47920" stroked="f">
              <v:path arrowok="t"/>
              <v:fill/>
            </v:shape>
            <v:shape style="position:absolute;left:7799;top:720;width:3387;height:315" coordorigin="7799,720" coordsize="3387,315" path="m11107,790l11032,800,11008,817,11004,820,11178,820,11173,813,11157,802,11135,794,11107,790e" filled="t" fillcolor="#F479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393.268921pt;margin-top:373.473022pt;width:166.006079pt;height:165.475pt;mso-position-horizontal-relative:page;mso-position-vertical-relative:page;z-index:-385" type="#_x0000_t75">
            <v:imagedata r:id="rId41" o:title=""/>
          </v:shape>
        </w:pict>
      </w:r>
      <w:r>
        <w:rPr/>
        <w:pict>
          <v:shape style="position:absolute;margin-left:36pt;margin-top:547.559326pt;width:256.913pt;height:258.330688pt;mso-position-horizontal-relative:page;mso-position-vertical-relative:page;z-index:-384" type="#_x0000_t75">
            <v:imagedata r:id="rId42" o:title=""/>
          </v:shape>
        </w:pict>
      </w:r>
      <w:r>
        <w:rPr/>
        <w:pict>
          <v:shape style="position:absolute;margin-left:303.307007pt;margin-top:548.929016pt;width:255.968pt;height:256.961pt;mso-position-horizontal-relative:page;mso-position-vertical-relative:page;z-index:-383" type="#_x0000_t75">
            <v:imagedata r:id="rId43" o:title=""/>
          </v:shape>
        </w:pict>
      </w:r>
      <w:r>
        <w:rPr/>
        <w:pict>
          <v:shape style="position:absolute;margin-left:214.634995pt;margin-top:373.473022pt;width:166.006113pt;height:165.475pt;mso-position-horizontal-relative:page;mso-position-vertical-relative:page;z-index:-382" type="#_x0000_t75">
            <v:imagedata r:id="rId44" o:title=""/>
          </v:shape>
        </w:pict>
      </w:r>
      <w:r>
        <w:rPr/>
        <w:pict>
          <v:shape style="position:absolute;margin-left:37.143002pt;margin-top:373.473022pt;width:166.006597pt;height:165.475pt;mso-position-horizontal-relative:page;mso-position-vertical-relative:page;z-index:-381" type="#_x0000_t75">
            <v:imagedata r:id="rId4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18.227776pt;width:91.638103pt;height:13pt;mso-position-horizontal-relative:page;mso-position-vertical-relative:page;z-index:-38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57.827774pt;width:310.448441pt;height:26.2pt;mso-position-horizontal-relative:page;mso-position-vertical-relative:page;z-index:-37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</w:rPr>
                    <w:t>UNA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Antiquity,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modern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interpreted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6A7374"/>
                      <w:spacing w:val="0"/>
                      <w:w w:val="100"/>
                      <w:b/>
                      <w:bCs/>
                      <w:position w:val="-1"/>
                    </w:rPr>
                    <w:t>craftsmanship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197.427872pt;width:525.114918pt;height:131.7999pt;mso-position-horizontal-relative:page;mso-position-vertical-relative:page;z-index:-37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join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leg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strikin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feature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appea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distincti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interestin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x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clusi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addin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ergonomi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shape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Sinc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ancien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basi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equipmen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houses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erywhe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impressio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accessor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Sometime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kitche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time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ardrob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gri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openin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stoo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carrie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quickl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easil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6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Functiona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charm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natu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going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perfec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homel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feeling.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6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ailabl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ype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fro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collection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Europea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knotted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oak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ash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beech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America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maple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alnu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cherr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wood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treate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oil.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pt;margin-top:342.627777pt;width:122.018815pt;height:13pt;mso-position-horizontal-relative:page;mso-position-vertical-relative:page;z-index:-37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designart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1920" w:h="16840"/>
          <w:pgMar w:top="1560" w:bottom="280" w:left="1680" w:right="168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446.740997pt;margin-top:680.393005pt;width:111.614pt;height:111.613425pt;mso-position-horizontal-relative:page;mso-position-vertical-relative:page;z-index:-376" type="#_x0000_t75">
            <v:imagedata r:id="rId46" o:title=""/>
          </v:shape>
        </w:pict>
      </w:r>
      <w:r>
        <w:rPr/>
        <w:pict>
          <v:group style="position:absolute;margin-left:389.915009pt;margin-top:36.430115pt;width:169.348pt;height:15.740383pt;mso-position-horizontal-relative:page;mso-position-vertical-relative:page;z-index:-375" coordorigin="7798,729" coordsize="3387,315">
            <v:shape style="position:absolute;left:7798;top:729;width:3387;height:315" coordorigin="7798,729" coordsize="3387,315" path="m7867,801l7798,801,7879,969,7980,969,7993,941,7929,941,7916,909,7911,899,7907,889,7902,878,7867,801e" filled="t" fillcolor="#F47920" stroked="f">
              <v:path arrowok="t"/>
              <v:fill/>
            </v:shape>
            <v:shape style="position:absolute;left:7798;top:729;width:3387;height:315" coordorigin="7798,729" coordsize="3387,315" path="m8057,801l7988,801,7954,878,7950,887,7946,898,7936,925,7930,941,7993,941,8057,801e" filled="t" fillcolor="#F47920" stroked="f">
              <v:path arrowok="t"/>
              <v:fill/>
            </v:shape>
            <v:shape style="position:absolute;left:7798;top:729;width:3387;height:315" coordorigin="7798,729" coordsize="3387,315" path="m8139,729l8075,729,8075,762,8139,762,8139,729e" filled="t" fillcolor="#F47920" stroked="f">
              <v:path arrowok="t"/>
              <v:fill/>
            </v:shape>
            <v:shape style="position:absolute;left:7798;top:729;width:3387;height:315" coordorigin="7798,729" coordsize="3387,315" path="m8139,801l8075,801,8075,969,8139,969,8139,801e" filled="t" fillcolor="#F47920" stroked="f">
              <v:path arrowok="t"/>
              <v:fill/>
            </v:shape>
            <v:shape style="position:absolute;left:7798;top:729;width:3387;height:315" coordorigin="7798,729" coordsize="3387,315" path="m8261,831l8196,831,8196,921,8200,939,8210,953,8228,963,8252,969,8289,969,8357,956,8372,939,8270,939,8261,931,8261,831e" filled="t" fillcolor="#F47920" stroked="f">
              <v:path arrowok="t"/>
              <v:fill/>
            </v:shape>
            <v:shape style="position:absolute;left:7798;top:729;width:3387;height:315" coordorigin="7798,729" coordsize="3387,315" path="m8375,904l8320,904,8320,911,8313,931,8292,939,8270,939,8372,939,8373,937,8375,927,8375,921,8375,904e" filled="t" fillcolor="#F47920" stroked="f">
              <v:path arrowok="t"/>
              <v:fill/>
            </v:shape>
            <v:shape style="position:absolute;left:7798;top:729;width:3387;height:315" coordorigin="7798,729" coordsize="3387,315" path="m8364,801l8161,801,8161,831,8364,831,8364,801e" filled="t" fillcolor="#F47920" stroked="f">
              <v:path arrowok="t"/>
              <v:fill/>
            </v:shape>
            <v:shape style="position:absolute;left:7798;top:729;width:3387;height:315" coordorigin="7798,729" coordsize="3387,315" path="m8261,763l8196,763,8196,801,8261,801,8261,763e" filled="t" fillcolor="#F47920" stroked="f">
              <v:path arrowok="t"/>
              <v:fill/>
            </v:shape>
            <v:shape style="position:absolute;left:7798;top:729;width:3387;height:315" coordorigin="7798,729" coordsize="3387,315" path="m8494,866l8434,872,8391,904,8393,926,8401,943,8414,956,8433,964,8457,969,8491,969,8554,959,8574,946,8636,946,8636,943,8520,943,8492,943,8474,941,8458,935,8454,928,8454,917,8461,904,8479,896,8636,896,8636,885,8570,885,8560,877,8544,871,8522,868,8494,866e" filled="t" fillcolor="#F47920" stroked="f">
              <v:path arrowok="t"/>
              <v:fill/>
            </v:shape>
            <v:shape style="position:absolute;left:7798;top:729;width:3387;height:315" coordorigin="7798,729" coordsize="3387,315" path="m8636,946l8574,946,8571,969,8636,969,8636,946e" filled="t" fillcolor="#F47920" stroked="f">
              <v:path arrowok="t"/>
              <v:fill/>
            </v:shape>
            <v:shape style="position:absolute;left:7798;top:729;width:3387;height:315" coordorigin="7798,729" coordsize="3387,315" path="m8636,896l8517,896,8544,898,8561,903,8570,911,8572,919,8566,932,8549,940,8520,943,8636,943,8636,896e" filled="t" fillcolor="#F47920" stroked="f">
              <v:path arrowok="t"/>
              <v:fill/>
            </v:shape>
            <v:shape style="position:absolute;left:7798;top:729;width:3387;height:315" coordorigin="7798,729" coordsize="3387,315" path="m8626,826l8515,826,8541,827,8557,831,8568,836,8571,845,8571,885,8636,885,8636,859,8632,836,8626,826e" filled="t" fillcolor="#F47920" stroked="f">
              <v:path arrowok="t"/>
              <v:fill/>
            </v:shape>
            <v:shape style="position:absolute;left:7798;top:729;width:3387;height:315" coordorigin="7798,729" coordsize="3387,315" path="m8527,799l8451,802,8401,840,8466,849,8473,835,8492,827,8515,826,8626,826,8622,819,8606,811,8589,806,8570,802,8549,800,8527,799e" filled="t" fillcolor="#F47920" stroked="f">
              <v:path arrowok="t"/>
              <v:fill/>
            </v:shape>
            <v:shape style="position:absolute;left:7798;top:729;width:3387;height:315" coordorigin="7798,729" coordsize="3387,315" path="m8753,801l8688,801,8688,969,8753,969,8753,871,8757,852,8771,838,8794,832,8964,832,8965,831,9086,831,9085,830,8915,830,8914,826,8751,826,8753,801e" filled="t" fillcolor="#F47920" stroked="f">
              <v:path arrowok="t"/>
              <v:fill/>
            </v:shape>
            <v:shape style="position:absolute;left:7798;top:729;width:3387;height:315" coordorigin="7798,729" coordsize="3387,315" path="m8964,832l8794,832,8825,832,8842,834,8855,841,8858,851,8858,969,8923,969,8923,870,8927,851,8941,838,8964,832e" filled="t" fillcolor="#F47920" stroked="f">
              <v:path arrowok="t"/>
              <v:fill/>
            </v:shape>
            <v:shape style="position:absolute;left:7798;top:729;width:3387;height:315" coordorigin="7798,729" coordsize="3387,315" path="m9086,831l8965,831,8997,833,9017,841,9027,854,9029,969,9093,969,9093,857,9090,838,9086,831e" filled="t" fillcolor="#F47920" stroked="f">
              <v:path arrowok="t"/>
              <v:fill/>
            </v:shape>
            <v:shape style="position:absolute;left:7798;top:729;width:3387;height:315" coordorigin="7798,729" coordsize="3387,315" path="m9016,799l8942,809,8918,827,8915,830,9085,830,9081,822,9065,811,9044,803,9016,799e" filled="t" fillcolor="#F47920" stroked="f">
              <v:path arrowok="t"/>
              <v:fill/>
            </v:shape>
            <v:shape style="position:absolute;left:7798;top:729;width:3387;height:315" coordorigin="7798,729" coordsize="3387,315" path="m8845,799l8774,809,8751,826,8914,826,8908,817,8894,808,8873,802,8845,799e" filled="t" fillcolor="#F47920" stroked="f">
              <v:path arrowok="t"/>
              <v:fill/>
            </v:shape>
            <v:shape style="position:absolute;left:7798;top:729;width:3387;height:315" coordorigin="7798,729" coordsize="3387,315" path="m9212,729l9147,729,9147,762,9212,762,9212,729e" filled="t" fillcolor="#F47920" stroked="f">
              <v:path arrowok="t"/>
              <v:fill/>
            </v:shape>
            <v:shape style="position:absolute;left:7798;top:729;width:3387;height:315" coordorigin="7798,729" coordsize="3387,315" path="m9212,801l9147,801,9147,969,9212,969,9212,801e" filled="t" fillcolor="#F47920" stroked="f">
              <v:path arrowok="t"/>
              <v:fill/>
            </v:shape>
            <v:shape style="position:absolute;left:7798;top:729;width:3387;height:315" coordorigin="7798,729" coordsize="3387,315" path="m9327,801l9263,801,9263,969,9328,969,9328,869,9332,851,9346,839,9369,832,9500,832,9498,829,9325,829,9327,801e" filled="t" fillcolor="#F47920" stroked="f">
              <v:path arrowok="t"/>
              <v:fill/>
            </v:shape>
            <v:shape style="position:absolute;left:7798;top:729;width:3387;height:315" coordorigin="7798,729" coordsize="3387,315" path="m9500,832l9369,832,9404,832,9425,836,9437,843,9441,861,9441,969,9506,969,9506,854,9503,836,9500,832e" filled="t" fillcolor="#F47920" stroked="f">
              <v:path arrowok="t"/>
              <v:fill/>
            </v:shape>
            <v:shape style="position:absolute;left:7798;top:729;width:3387;height:315" coordorigin="7798,729" coordsize="3387,315" path="m9428,799l9353,808,9328,826,9325,829,9498,829,9493,821,9478,810,9456,803,9428,799e" filled="t" fillcolor="#F47920" stroked="f">
              <v:path arrowok="t"/>
              <v:fill/>
            </v:shape>
            <v:shape style="position:absolute;left:7798;top:729;width:3387;height:315" coordorigin="7798,729" coordsize="3387,315" path="m9791,799l9721,806,9681,865,9682,895,9710,957,9770,970,9800,969,9825,966,9843,961,9857,953,9867,943,9869,941,9929,941,9929,938,9825,938,9792,938,9772,935,9760,931,9750,917,9746,896,9747,866,9751,848,9766,836,9785,831,9929,831,9929,825,9864,825,9853,814,9838,806,9817,801,9791,799e" filled="t" fillcolor="#F47920" stroked="f">
              <v:path arrowok="t"/>
              <v:fill/>
            </v:shape>
            <v:shape style="position:absolute;left:7798;top:729;width:3387;height:315" coordorigin="7798,729" coordsize="3387,315" path="m9929,941l9869,941,9866,969,9929,969,9929,941e" filled="t" fillcolor="#F47920" stroked="f">
              <v:path arrowok="t"/>
              <v:fill/>
            </v:shape>
            <v:shape style="position:absolute;left:7798;top:729;width:3387;height:315" coordorigin="7798,729" coordsize="3387,315" path="m9929,831l9785,831,9816,832,9837,834,9849,838,9853,840,9861,854,9864,877,9863,905,9858,922,9844,933,9825,938,9929,938,9929,831e" filled="t" fillcolor="#F47920" stroked="f">
              <v:path arrowok="t"/>
              <v:fill/>
            </v:shape>
            <v:shape style="position:absolute;left:7798;top:729;width:3387;height:315" coordorigin="7798,729" coordsize="3387,315" path="m9929,729l9865,729,9865,824,9864,825,9929,825,9929,729e" filled="t" fillcolor="#F47920" stroked="f">
              <v:path arrowok="t"/>
              <v:fill/>
            </v:shape>
            <v:shape style="position:absolute;left:7798;top:729;width:3387;height:315" coordorigin="7798,729" coordsize="3387,315" path="m10104,798l10031,804,9977,842,9972,863,9973,894,10002,956,10082,970,10119,969,10193,956,10212,940,10107,940,10078,939,10059,937,10042,922,10036,903,10036,895,10037,892,10219,892,10219,879,10218,867,10037,867,10037,851,10041,840,10048,836,10062,831,10084,829,10207,829,10200,820,10186,812,10170,806,10151,802,10129,799,10104,798e" filled="t" fillcolor="#F47920" stroked="f">
              <v:path arrowok="t"/>
              <v:fill/>
            </v:shape>
            <v:shape style="position:absolute;left:7798;top:729;width:3387;height:315" coordorigin="7798,729" coordsize="3387,315" path="m10219,915l10154,915,10154,925,10151,932,10143,936,10130,939,10107,940,10212,940,10215,937,10219,925,10219,922,10219,915e" filled="t" fillcolor="#F47920" stroked="f">
              <v:path arrowok="t"/>
              <v:fill/>
            </v:shape>
            <v:shape style="position:absolute;left:7798;top:729;width:3387;height:315" coordorigin="7798,729" coordsize="3387,315" path="m10207,829l10084,829,10114,829,10133,831,10151,838,10154,847,10155,863,10155,867,10218,867,10217,854,10211,834,10207,829e" filled="t" fillcolor="#F47920" stroked="f">
              <v:path arrowok="t"/>
              <v:fill/>
            </v:shape>
            <v:shape style="position:absolute;left:7798;top:729;width:3387;height:315" coordorigin="7798,729" coordsize="3387,315" path="m10316,916l10249,916,10249,920,10299,966,10365,971,10392,970,10453,964,10486,943,10380,943,10346,942,10325,937,10315,929,10314,920,10315,918,10316,916e" filled="t" fillcolor="#F47920" stroked="f">
              <v:path arrowok="t"/>
              <v:fill/>
            </v:shape>
            <v:shape style="position:absolute;left:7798;top:729;width:3387;height:315" coordorigin="7798,729" coordsize="3387,315" path="m10387,799l10310,801,10252,836,10254,861,10304,896,10370,900,10405,902,10423,908,10430,919,10424,932,10408,940,10380,943,10486,943,10494,930,10492,902,10485,885,10412,868,10357,866,10337,864,10326,863,10319,861,10316,855,10316,846,10323,834,10343,827,10377,826,10481,826,10481,825,10412,800,10387,799e" filled="t" fillcolor="#F47920" stroked="f">
              <v:path arrowok="t"/>
              <v:fill/>
            </v:shape>
            <v:shape style="position:absolute;left:7798;top:729;width:3387;height:315" coordorigin="7798,729" coordsize="3387,315" path="m10481,826l10377,826,10397,827,10408,828,10417,830,10420,835,10422,844,10422,847,10485,847,10481,826e" filled="t" fillcolor="#F47920" stroked="f">
              <v:path arrowok="t"/>
              <v:fill/>
            </v:shape>
            <v:shape style="position:absolute;left:7798;top:729;width:3387;height:315" coordorigin="7798,729" coordsize="3387,315" path="m10599,729l10534,729,10534,762,10599,762,10599,729e" filled="t" fillcolor="#F47920" stroked="f">
              <v:path arrowok="t"/>
              <v:fill/>
            </v:shape>
            <v:shape style="position:absolute;left:7798;top:729;width:3387;height:315" coordorigin="7798,729" coordsize="3387,315" path="m10599,801l10534,801,10534,969,10599,969,10599,801e" filled="t" fillcolor="#F47920" stroked="f">
              <v:path arrowok="t"/>
              <v:fill/>
            </v:shape>
            <v:shape style="position:absolute;left:7798;top:729;width:3387;height:315" coordorigin="7798,729" coordsize="3387,315" path="m10713,986l10651,986,10654,1009,10716,1041,10762,1043,10790,1043,10850,1034,10881,1011,10779,1011,10749,1011,10731,1009,10716,1004,10713,997,10713,986e" filled="t" fillcolor="#F47920" stroked="f">
              <v:path arrowok="t"/>
              <v:fill/>
            </v:shape>
            <v:shape style="position:absolute;left:7798;top:729;width:3387;height:315" coordorigin="7798,729" coordsize="3387,315" path="m10891,943l10827,943,10827,981,10821,996,10806,1006,10779,1011,10881,1011,10887,999,10891,977,10891,943e" filled="t" fillcolor="#F47920" stroked="f">
              <v:path arrowok="t"/>
              <v:fill/>
            </v:shape>
            <v:shape style="position:absolute;left:7798;top:729;width:3387;height:315" coordorigin="7798,729" coordsize="3387,315" path="m10757,799l10686,806,10642,862,10642,893,10672,956,10731,969,10762,968,10786,965,10804,959,10817,952,10827,943,10891,943,10891,937,10785,937,10753,937,10732,934,10720,930,10710,916,10706,896,10707,866,10711,848,10726,836,10745,831,10891,831,10891,828,10828,828,10817,816,10802,808,10781,802,10757,799e" filled="t" fillcolor="#F47920" stroked="f">
              <v:path arrowok="t"/>
              <v:fill/>
            </v:shape>
            <v:shape style="position:absolute;left:7798;top:729;width:3387;height:315" coordorigin="7798,729" coordsize="3387,315" path="m10891,831l10745,831,10777,832,10798,834,10810,838,10814,840,10822,854,10825,877,10824,904,10819,922,10804,932,10785,937,10891,937,10891,831e" filled="t" fillcolor="#F47920" stroked="f">
              <v:path arrowok="t"/>
              <v:fill/>
            </v:shape>
            <v:shape style="position:absolute;left:7798;top:729;width:3387;height:315" coordorigin="7798,729" coordsize="3387,315" path="m10891,801l10827,801,10830,828,10891,828,10891,801e" filled="t" fillcolor="#F47920" stroked="f">
              <v:path arrowok="t"/>
              <v:fill/>
            </v:shape>
            <v:shape style="position:absolute;left:7798;top:729;width:3387;height:315" coordorigin="7798,729" coordsize="3387,315" path="m11007,801l10943,801,10943,969,11007,969,11007,869,11012,851,11025,839,11048,832,11180,832,11178,829,11004,829,11007,801e" filled="t" fillcolor="#F47920" stroked="f">
              <v:path arrowok="t"/>
              <v:fill/>
            </v:shape>
            <v:shape style="position:absolute;left:7798;top:729;width:3387;height:315" coordorigin="7798,729" coordsize="3387,315" path="m11180,832l11048,832,11083,832,11105,836,11116,843,11121,861,11121,969,11185,969,11185,854,11182,836,11180,832e" filled="t" fillcolor="#F47920" stroked="f">
              <v:path arrowok="t"/>
              <v:fill/>
            </v:shape>
            <v:shape style="position:absolute;left:7798;top:729;width:3387;height:315" coordorigin="7798,729" coordsize="3387,315" path="m11107,799l11032,808,11008,826,11004,829,11178,829,11173,821,11157,810,11135,803,11107,799e" filled="t" fillcolor="#F4792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3.101013pt;margin-top:93.544014pt;width:52.948pt;height:65.167pt;mso-position-horizontal-relative:page;mso-position-vertical-relative:page;z-index:-374" coordorigin="10062,1871" coordsize="1059,1303">
            <v:shape style="position:absolute;left:10624;top:2103;width:497;height:1052" type="#_x0000_t75">
              <v:imagedata r:id="rId47" o:title=""/>
            </v:shape>
            <v:shape style="position:absolute;left:10062;top:1871;width:481;height:1285" type="#_x0000_t75">
              <v:imagedata r:id="rId48" o:title=""/>
            </v:shape>
            <v:shape style="position:absolute;left:10500;top:2072;width:183;height:1102" type="#_x0000_t75">
              <v:imagedata r:id="rId49" o:title=""/>
            </v:shape>
            <w10:wrap type="none"/>
          </v:group>
        </w:pict>
      </w:r>
      <w:r>
        <w:rPr/>
        <w:pict>
          <v:group style="position:absolute;margin-left:502.508453pt;margin-top:166.240219pt;width:54.024952pt;height:50.8638pt;mso-position-horizontal-relative:page;mso-position-vertical-relative:page;z-index:-373" coordorigin="10050,3325" coordsize="1080,1017">
            <v:group style="position:absolute;left:10247;top:3853;width:44;height:81" coordorigin="10247,3853" coordsize="44,81">
              <v:shape style="position:absolute;left:10247;top:3853;width:44;height:81" coordorigin="10247,3853" coordsize="44,81" path="m10286,3853l10268,3858,10257,3880,10250,3898,10247,3913,10247,3926,10253,3934,10284,3934,10290,3926,10290,3899,10285,3891,10269,3891,10286,3853e" filled="t" fillcolor="#231F20" stroked="f">
                <v:path arrowok="t"/>
                <v:fill/>
              </v:shape>
            </v:group>
            <v:group style="position:absolute;left:10304;top:3907;width:127;height:181" coordorigin="10304,3907" coordsize="127,181">
              <v:shape style="position:absolute;left:10304;top:3907;width:127;height:181" coordorigin="10304,3907" coordsize="127,181" path="m10394,3942l10352,3942,10352,4061,10313,4063,10313,4088,10431,4088,10431,4063,10394,4061,10394,3942e" filled="t" fillcolor="#231F20" stroked="f">
                <v:path arrowok="t"/>
                <v:fill/>
              </v:shape>
              <v:shape style="position:absolute;left:10304;top:3907;width:127;height:181" coordorigin="10304,3907" coordsize="127,181" path="m10394,3907l10364,3907,10304,3942,10304,3969,10352,3942,10394,3942,10394,3907e" filled="t" fillcolor="#231F20" stroked="f">
                <v:path arrowok="t"/>
                <v:fill/>
              </v:shape>
            </v:group>
            <v:group style="position:absolute;left:10446;top:3907;width:143;height:184" coordorigin="10446,3907" coordsize="143,184">
              <v:shape style="position:absolute;left:10446;top:3907;width:143;height:184" coordorigin="10446,3907" coordsize="143,184" path="m10551,3907l10484,3950,10449,4014,10446,4047,10453,4066,10467,4080,10488,4089,10515,4091,10541,4089,10562,4081,10577,4068,10580,4062,10498,4062,10487,4045,10484,4020,10493,4001,10516,3992,10579,3992,10574,3984,10562,3977,10503,3977,10551,3907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79,3992l10516,3992,10530,3995,10543,4010,10547,4033,10543,4049,10528,4060,10498,4062,10580,4062,10586,4049,10589,4024,10585,4001,10579,3992e" filled="t" fillcolor="#231F20" stroked="f">
                <v:path arrowok="t"/>
                <v:fill/>
              </v:shape>
              <v:shape style="position:absolute;left:10446;top:3907;width:143;height:184" coordorigin="10446,3907" coordsize="143,184" path="m10530,3969l10519,3969,10507,3974,10503,3977,10562,3977,10556,3973,10530,3969e" filled="t" fillcolor="#231F20" stroked="f">
                <v:path arrowok="t"/>
                <v:fill/>
              </v:shape>
            </v:group>
            <v:group style="position:absolute;left:10147;top:4135;width:107;height:143" coordorigin="10147,4135" coordsize="107,143">
              <v:shape style="position:absolute;left:10147;top:4135;width:107;height:143" coordorigin="10147,4135" coordsize="107,143" path="m10177,4238l10148,4238,10155,4272,10175,4276,10199,4278,10226,4275,10245,4267,10254,4254,10196,4254,10182,4253,10179,4252,10177,4238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15,4135l10182,4135,10163,4144,10151,4159,10147,4184,10154,4203,10169,4215,10195,4222,10221,4228,10228,4240,10228,4250,10219,4254,10254,4254,10256,4251,10260,4227,10254,4208,10239,4195,10213,4188,10184,4184,10177,4181,10177,4161,10186,4157,10250,4157,10249,4139,10237,4137,10215,4135e" filled="t" fillcolor="#8E7527" stroked="f">
                <v:path arrowok="t"/>
                <v:fill/>
              </v:shape>
              <v:shape style="position:absolute;left:10147;top:4135;width:107;height:143" coordorigin="10147,4135" coordsize="107,143" path="m10250,4157l10209,4157,10218,4158,10221,4159,10223,4172,10252,4172,10250,4157e" filled="t" fillcolor="#8E7527" stroked="f">
                <v:path arrowok="t"/>
                <v:fill/>
              </v:shape>
            </v:group>
            <v:group style="position:absolute;left:10270;top:4133;width:155;height:199" coordorigin="10270,4133" coordsize="155,199">
              <v:shape style="position:absolute;left:10270;top:4133;width:155;height:199" coordorigin="10270,4133" coordsize="155,199" path="m10346,4133l10324,4135,10305,4138,10290,4142,10290,4306,10270,4307,10270,4332,10352,4332,10352,4307,10330,4306,10330,4273,10389,4273,10403,4265,10412,4253,10345,4253,10334,4251,10330,4249,10330,4161,10334,4160,10344,4158,10414,4158,10413,4156,10399,4143,10377,4136,10346,413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389,4273l10330,4273,10337,4276,10350,4278,10362,4278,10366,4278,10387,4274,10389,4273e" filled="t" fillcolor="#8E7527" stroked="f">
                <v:path arrowok="t"/>
                <v:fill/>
              </v:shape>
              <v:shape style="position:absolute;left:10270;top:4133;width:155;height:199" coordorigin="10270,4133" coordsize="155,199" path="m10414,4158l10356,4158,10368,4160,10378,4172,10383,4194,10383,4225,10376,4245,10356,4253,10412,4253,10415,4249,10422,4226,10425,4196,10421,4174,10414,4158e" filled="t" fillcolor="#8E7527" stroked="f">
                <v:path arrowok="t"/>
                <v:fill/>
              </v:shape>
            </v:group>
            <v:group style="position:absolute;left:10447;top:4134;width:127;height:143" coordorigin="10447,4134" coordsize="127,143">
              <v:shape style="position:absolute;left:10447;top:4134;width:127;height:143" coordorigin="10447,4134" coordsize="127,143" path="m10500,4134l10449,4190,10447,4221,10451,4241,10460,4257,10476,4268,10499,4275,10532,4277,10552,4274,10565,4271,10563,4251,10533,4251,10503,4250,10488,4236,10485,4214,10573,4214,10574,4213,10574,4205,10574,4200,10573,4192,10537,4192,10486,4182,10493,4164,10518,4157,10562,4157,10550,4144,10530,4136,10500,4134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3,4249l10553,4250,10533,4251,10563,4251,10563,4249e" filled="t" fillcolor="#8E7527" stroked="f">
                <v:path arrowok="t"/>
                <v:fill/>
              </v:shape>
              <v:shape style="position:absolute;left:10447;top:4134;width:127;height:143" coordorigin="10447,4134" coordsize="127,143" path="m10562,4157l10518,4157,10534,4169,10537,4192,10573,4192,10571,4177,10564,4158,10562,4157e" filled="t" fillcolor="#8E7527" stroked="f">
                <v:path arrowok="t"/>
                <v:fill/>
              </v:shape>
            </v:group>
            <v:group style="position:absolute;left:10595;top:4133;width:114;height:144" coordorigin="10595,4133" coordsize="114,144">
              <v:shape style="position:absolute;left:10595;top:4133;width:114;height:144" coordorigin="10595,4133" coordsize="114,144" path="m10656,4133l10598,4185,10595,4214,10599,4236,10607,4254,10621,4267,10642,4275,10672,4278,10694,4275,10710,4271,10703,4250,10684,4250,10656,4249,10643,4238,10638,4217,10637,4186,10645,4165,10662,4157,10706,4157,10703,4138,10684,4135,10656,4133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2,4249l10684,4250,10703,4250,10702,4249e" filled="t" fillcolor="#8E7527" stroked="f">
                <v:path arrowok="t"/>
                <v:fill/>
              </v:shape>
              <v:shape style="position:absolute;left:10595;top:4133;width:114;height:144" coordorigin="10595,4133" coordsize="114,144" path="m10706,4157l10670,4157,10675,4158,10679,4159,10680,4178,10710,4178,10706,4157e" filled="t" fillcolor="#8E7527" stroked="f">
                <v:path arrowok="t"/>
                <v:fill/>
              </v:shape>
            </v:group>
            <v:group style="position:absolute;left:10729;top:4078;width:63;height:197" coordorigin="10729,4078" coordsize="63,197">
              <v:shape style="position:absolute;left:10729;top:4078;width:63;height:197" coordorigin="10729,4078" coordsize="63,197" path="m10787,4078l10753,4078,10747,4085,10747,4110,10752,4117,10787,4117,10793,4110,10793,4085,10787,4078e" filled="t" fillcolor="#8E7527" stroked="f">
                <v:path arrowok="t"/>
                <v:fill/>
              </v:shape>
              <v:shape style="position:absolute;left:10729;top:4078;width:63;height:197" coordorigin="10729,4078" coordsize="63,197" path="m10790,4136l10729,4136,10729,4161,10750,4163,10750,4249,10729,4250,10729,4275,10810,4275,10810,4250,10790,4249,10790,4136e" filled="t" fillcolor="#8E7527" stroked="f">
                <v:path arrowok="t"/>
                <v:fill/>
              </v:shape>
            </v:group>
            <v:group style="position:absolute;left:10828;top:4134;width:127;height:144" coordorigin="10828,4134" coordsize="127,144">
              <v:shape style="position:absolute;left:10828;top:4134;width:127;height:144" coordorigin="10828,4134" coordsize="127,144" path="m10950,4156l10910,4156,10915,4166,10915,4192,10842,4206,10828,4236,10831,4255,10842,4268,10863,4275,10896,4278,10919,4276,10939,4273,10954,4269,10954,4255,10871,4255,10867,4246,10867,4233,10874,4219,10903,4213,10954,4213,10954,4166,10950,4156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954,4213l10915,4213,10915,4252,10909,4253,10899,4255,10954,4255,10954,4213e" filled="t" fillcolor="#8E7527" stroked="f">
                <v:path arrowok="t"/>
                <v:fill/>
              </v:shape>
              <v:shape style="position:absolute;left:10828;top:4134;width:127;height:144" coordorigin="10828,4134" coordsize="127,144" path="m10874,4134l10853,4137,10841,4140,10841,4175,10870,4175,10872,4158,10875,4158,10884,4156,10950,4156,10948,4151,10934,4141,10910,4135,10874,4134e" filled="t" fillcolor="#8E7527" stroked="f">
                <v:path arrowok="t"/>
                <v:fill/>
              </v:shape>
            </v:group>
            <v:group style="position:absolute;left:10977;top:4079;width:80;height:196" coordorigin="10977,4079" coordsize="80,196">
              <v:shape style="position:absolute;left:10977;top:4079;width:80;height:196" coordorigin="10977,4079" coordsize="80,196" path="m11037,4079l10977,4079,10977,4104,10997,4105,10997,4249,10977,4250,10977,4275,11057,4275,11057,4250,11037,4249,11037,4079e" filled="t" fillcolor="#8E7527" stroked="f">
                <v:path arrowok="t"/>
                <v:fill/>
              </v:shape>
            </v:group>
            <v:group style="position:absolute;left:10060;top:3724;width:127;height:144" coordorigin="10060,3724" coordsize="127,144">
              <v:shape style="position:absolute;left:10060;top:3724;width:127;height:144" coordorigin="10060,3724" coordsize="127,144" path="m10182,3746l10142,3746,10147,3755,10148,3782,10074,3795,10060,3826,10063,3844,10074,3857,10095,3865,10129,3868,10151,3866,10171,3863,10187,3859,10187,3845,10104,3845,10099,3836,10099,3822,10106,3809,10135,3803,10186,3803,10186,3755,10182,3746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86,3803l10148,3803,10148,3841,10141,3843,10132,3845,10187,3845,10186,3803e" filled="t" fillcolor="#231F20" stroked="f">
                <v:path arrowok="t"/>
                <v:fill/>
              </v:shape>
              <v:shape style="position:absolute;left:10060;top:3724;width:127;height:144" coordorigin="10060,3724" coordsize="127,144" path="m10107,3724l10085,3727,10073,3730,10073,3765,10102,3765,10104,3748,10107,3747,10116,3746,10182,3746,10180,3741,10166,3731,10142,3725,10107,3724e" filled="t" fillcolor="#231F20" stroked="f">
                <v:path arrowok="t"/>
                <v:fill/>
              </v:shape>
            </v:group>
            <v:group style="position:absolute;left:10202;top:3726;width:250;height:138" coordorigin="10202,3726" coordsize="250,138">
              <v:shape style="position:absolute;left:10202;top:3726;width:250;height:138" coordorigin="10202,3726" coordsize="250,138" path="m10279,3726l10202,3726,10202,3751,10220,3752,10253,3864,10296,3864,10307,3829,10283,3829,10261,3752,10279,3751,10279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65,3765l10327,3765,10356,3864,10400,3864,10410,3829,10385,3829,10365,3765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354,3726l10314,3726,10283,3829,10307,3829,10327,3765,10365,3765,10354,3726e" filled="t" fillcolor="#231F20" stroked="f">
                <v:path arrowok="t"/>
                <v:fill/>
              </v:shape>
              <v:shape style="position:absolute;left:10202;top:3726;width:250;height:138" coordorigin="10202,3726" coordsize="250,138" path="m10452,3726l10389,3726,10389,3751,10407,3752,10385,3829,10410,3829,10433,3752,10452,3751,10452,3726e" filled="t" fillcolor="#231F20" stroked="f">
                <v:path arrowok="t"/>
                <v:fill/>
              </v:shape>
            </v:group>
            <v:group style="position:absolute;left:10470;top:3335;width:248;height:142" coordorigin="10470,3335" coordsize="248,142">
              <v:shape style="position:absolute;left:10470;top:3335;width:248;height:142" coordorigin="10470,3335" coordsize="248,142" path="m10549,3335l10526,3336,10506,3340,10490,3344,10490,3450,10470,3452,10470,3477,10550,3477,10550,3452,10530,3450,10530,3364,10535,3362,10543,3360,10692,3360,10691,3357,10679,3344,10676,3343,10589,3343,10573,3337,10549,3335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4,3360l10543,3360,10561,3362,10572,3374,10575,3404,10575,3477,10634,3477,10634,3452,10615,3450,10615,3404,10613,3379,10610,3365,10613,3364,10624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92,3360l10624,3360,10645,3362,10655,3374,10658,3404,10658,3477,10718,3477,10718,3452,10698,3450,10698,3404,10697,3377,10692,3360e" filled="t" fillcolor="#231F20" stroked="f">
                <v:path arrowok="t"/>
                <v:fill/>
              </v:shape>
              <v:shape style="position:absolute;left:10470;top:3335;width:248;height:142" coordorigin="10470,3335" coordsize="248,142" path="m10627,3335l10605,3339,10589,3343,10676,3343,10658,3337,10627,3335e" filled="t" fillcolor="#231F20" stroked="f">
                <v:path arrowok="t"/>
                <v:fill/>
              </v:shape>
            </v:group>
            <v:group style="position:absolute;left:10734;top:3336;width:127;height:144" coordorigin="10734,3336" coordsize="127,144">
              <v:shape style="position:absolute;left:10734;top:3336;width:127;height:144" coordorigin="10734,3336" coordsize="127,144" path="m10856,3358l10815,3358,10821,3367,10821,3394,10748,3407,10734,3438,10737,3456,10748,3469,10769,3477,10802,3480,10825,3478,10844,3475,10860,3471,10860,3457,10777,3457,10772,3448,10773,3435,10780,3421,10809,3415,10860,3415,10860,3367,10856,3358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860,3415l10821,3415,10821,3454,10815,3455,10805,3457,10860,3457,10860,3415e" filled="t" fillcolor="#231F20" stroked="f">
                <v:path arrowok="t"/>
                <v:fill/>
              </v:shape>
              <v:shape style="position:absolute;left:10734;top:3336;width:127;height:144" coordorigin="10734,3336" coordsize="127,144" path="m10780,3336l10759,3339,10747,3342,10746,3377,10776,3377,10778,3360,10781,3359,10790,3358,10856,3358,10854,3353,10840,3343,10816,3337,10780,3336e" filled="t" fillcolor="#231F20" stroked="f">
                <v:path arrowok="t"/>
                <v:fill/>
              </v:shape>
            </v:group>
            <v:group style="position:absolute;left:10534;top:3529;width:102;height:141" coordorigin="10534,3529" coordsize="102,141">
              <v:shape style="position:absolute;left:10534;top:3529;width:102;height:141" coordorigin="10534,3529" coordsize="102,141" path="m10622,3529l10591,3530,10570,3533,10555,3538,10555,3644,10534,3646,10534,3670,10616,3670,10616,3646,10594,3644,10594,3558,10598,3557,10607,3555,10636,3555,10636,3530,10622,3529e" filled="t" fillcolor="#231F20" stroked="f">
                <v:path arrowok="t"/>
                <v:fill/>
              </v:shape>
              <v:shape style="position:absolute;left:10534;top:3529;width:102;height:141" coordorigin="10534,3529" coordsize="102,141" path="m10636,3555l10625,3555,10633,3555,10636,3556,10636,3555e" filled="t" fillcolor="#231F20" stroked="f">
                <v:path arrowok="t"/>
                <v:fill/>
              </v:shape>
            </v:group>
            <v:group style="position:absolute;left:10654;top:3530;width:127;height:144" coordorigin="10654,3530" coordsize="127,144">
              <v:shape style="position:absolute;left:10654;top:3530;width:127;height:144" coordorigin="10654,3530" coordsize="127,144" path="m10776,3552l10736,3552,10742,3561,10742,3588,10668,3601,10654,3632,10658,3650,10669,3663,10690,3671,10723,3674,10745,3672,10765,3669,10781,3665,10781,3651,10698,3651,10693,3642,10693,3628,10701,3615,10730,3609,10781,3609,10780,3561,10776,3552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81,3609l10742,3609,10742,3648,10736,3649,10726,3651,10781,3651,10781,3609e" filled="t" fillcolor="#231F20" stroked="f">
                <v:path arrowok="t"/>
                <v:fill/>
              </v:shape>
              <v:shape style="position:absolute;left:10654;top:3530;width:127;height:144" coordorigin="10654,3530" coordsize="127,144" path="m10701,3530l10680,3533,10668,3536,10667,3571,10697,3571,10698,3554,10701,3553,10711,3552,10776,3552,10774,3547,10760,3537,10737,3531,10701,3530e" filled="t" fillcolor="#231F20" stroked="f">
                <v:path arrowok="t"/>
                <v:fill/>
              </v:shape>
            </v:group>
            <v:group style="position:absolute;left:10459;top:3724;width:127;height:144" coordorigin="10459,3724" coordsize="127,144">
              <v:shape style="position:absolute;left:10459;top:3724;width:127;height:144" coordorigin="10459,3724" coordsize="127,144" path="m10581,3746l10541,3746,10547,3755,10547,3782,10473,3795,10459,3826,10463,3844,10474,3857,10495,3865,10528,3868,10550,3866,10570,3863,10586,3859,10586,3845,10503,3845,10498,3836,10498,3822,10506,3809,10535,3803,10586,3803,10585,3755,10581,3746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86,3803l10547,3803,10547,3841,10541,3843,10531,3845,10586,3845,10586,3803e" filled="t" fillcolor="#231F20" stroked="f">
                <v:path arrowok="t"/>
                <v:fill/>
              </v:shape>
              <v:shape style="position:absolute;left:10459;top:3724;width:127;height:144" coordorigin="10459,3724" coordsize="127,144" path="m10506,3724l10485,3727,10473,3730,10472,3765,10502,3765,10503,3748,10506,3747,10516,3746,10581,3746,10579,3741,10565,3731,10542,3725,10506,3724e" filled="t" fillcolor="#231F20" stroked="f">
                <v:path arrowok="t"/>
                <v:fill/>
              </v:shape>
            </v:group>
            <v:group style="position:absolute;left:10608;top:3723;width:102;height:141" coordorigin="10608,3723" coordsize="102,141">
              <v:shape style="position:absolute;left:10608;top:3723;width:102;height:141" coordorigin="10608,3723" coordsize="102,141" path="m10696,3723l10664,3724,10643,3727,10628,3732,10628,3838,10608,3840,10608,3864,10690,3864,10690,3840,10668,3838,10668,3752,10671,3751,10681,3749,10710,3749,10709,3724,10696,3723e" filled="t" fillcolor="#231F20" stroked="f">
                <v:path arrowok="t"/>
                <v:fill/>
              </v:shape>
              <v:shape style="position:absolute;left:10608;top:3723;width:102;height:141" coordorigin="10608,3723" coordsize="102,141" path="m10710,3749l10698,3749,10707,3749,10710,3750,10710,3749e" filled="t" fillcolor="#231F20" stroked="f">
                <v:path arrowok="t"/>
                <v:fill/>
              </v:shape>
            </v:group>
            <v:group style="position:absolute;left:10062;top:3336;width:134;height:200" coordorigin="10062,3336" coordsize="134,200">
              <v:shape style="position:absolute;left:10062;top:3336;width:134;height:200" coordorigin="10062,3336" coordsize="134,200" path="m10075,3507l10073,3531,10082,3533,10098,3535,10121,3536,10153,3536,10174,3529,10190,3515,10190,3512,10114,3512,10091,3510,10075,3507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471l10156,3471,10154,3496,10141,3509,10114,3512,10190,3512,10195,3492,10195,3471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43,3336l10079,3353,10062,3424,10067,3447,10078,3463,10096,3473,10121,3477,10136,3477,10150,3473,10156,3471,10195,3471,10195,3451,10140,3451,10121,3450,10108,3439,10103,3419,10102,3388,10110,3368,10130,3360,10195,3360,10195,3343,10182,3340,10166,3337,10143,3336e" filled="t" fillcolor="#231F20" stroked="f">
                <v:path arrowok="t"/>
                <v:fill/>
              </v:shape>
              <v:shape style="position:absolute;left:10062;top:3336;width:134;height:200" coordorigin="10062,3336" coordsize="134,200" path="m10195,3360l10140,3360,10151,3362,10156,3363,10156,3448,10151,3450,10140,3451,10195,3451,10195,3360e" filled="t" fillcolor="#231F20" stroked="f">
                <v:path arrowok="t"/>
                <v:fill/>
              </v:shape>
            </v:group>
            <v:group style="position:absolute;left:10224;top:3335;width:127;height:143" coordorigin="10224,3335" coordsize="127,143">
              <v:shape style="position:absolute;left:10224;top:3335;width:127;height:143" coordorigin="10224,3335" coordsize="127,143" path="m10278,3335l10226,3392,10224,3422,10228,3443,10237,3459,10253,3470,10276,3477,10309,3479,10329,3476,10342,3473,10340,3453,10310,3453,10280,3452,10266,3438,10262,3416,10351,3416,10351,3415,10351,3407,10351,3402,10350,3394,10315,3394,10263,3384,10271,3366,10295,3358,10340,3358,10328,3346,10307,3338,10278,3335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450l10330,3452,10310,3453,10340,3453,10340,3450e" filled="t" fillcolor="#231F20" stroked="f">
                <v:path arrowok="t"/>
                <v:fill/>
              </v:shape>
              <v:shape style="position:absolute;left:10224;top:3335;width:127;height:143" coordorigin="10224,3335" coordsize="127,143" path="m10340,3358l10295,3358,10311,3371,10315,3394,10350,3394,10349,3379,10341,3360,10340,3358e" filled="t" fillcolor="#231F20" stroked="f">
                <v:path arrowok="t"/>
                <v:fill/>
              </v:shape>
            </v:group>
            <v:group style="position:absolute;left:10381;top:3335;width:134;height:339" coordorigin="10381,3335" coordsize="134,339">
              <v:shape style="position:absolute;left:10381;top:3335;width:134;height:339" coordorigin="10381,3335" coordsize="134,339" path="m10450,3335l10437,3335,10413,3336,10393,3340,10381,3665,10396,3669,10416,3672,10440,3674,10468,3671,10489,3663,10503,3650,10504,3649,10435,3649,10425,3647,10420,3645,10420,3557,10425,3556,10434,3554,10505,3554,10494,3540,10482,3534,10420,3534,10420,3364,10424,3363,10433,3361,10462,3361,10464,3336,10460,3336,10450,3335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505,3554l10446,3554,10466,3562,10474,3582,10473,3613,10469,3635,10458,3646,10446,3649,10504,3649,10511,3631,10515,3607,10513,3578,10506,3556,10505,3554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55,3529l10440,3529,10427,3532,10420,3534,10482,3534,10477,3531,10455,3529e" filled="t" fillcolor="#231F20" stroked="f">
                <v:path arrowok="t"/>
                <v:fill/>
              </v:shape>
              <v:shape style="position:absolute;left:10381;top:3335;width:134;height:339" coordorigin="10381,3335" coordsize="134,339" path="m10462,3361l10451,3361,10459,3361,10462,3362,10462,3361e" filled="t" fillcolor="#231F20" stroked="f">
                <v:path arrowok="t"/>
                <v:fill/>
              </v:shape>
            </v:group>
            <v:group style="position:absolute;left:10727;top:3530;width:241;height:336" coordorigin="10727,3530" coordsize="241,336">
              <v:shape style="position:absolute;left:10727;top:3530;width:241;height:336" coordorigin="10727,3530" coordsize="241,336" path="m10800,3723l10788,3723,10765,3726,10747,3736,10735,3751,10727,3774,10728,3805,10754,3860,10803,3866,10826,3865,10843,3863,10856,3860,10856,3843,10795,3843,10775,3835,10767,3815,10768,3783,10772,3762,10783,3750,10806,3748,10858,3748,10858,3728,10821,3728,10813,3725,10800,3723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58,3748l10806,3748,10816,3750,10821,3751,10821,3839,10817,3841,10805,3843,10856,3843,10858,3748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878,3530l10855,3531,10838,3534,10825,3537,10821,3728,10858,3728,10860,3558,10866,3556,10875,3554,10942,3554,10941,3549,10928,3536,10907,3530,10878,3530e" filled="t" fillcolor="#231F20" stroked="f">
                <v:path arrowok="t"/>
                <v:fill/>
              </v:shape>
              <v:shape style="position:absolute;left:10727;top:3530;width:241;height:336" coordorigin="10727,3530" coordsize="241,336" path="m10942,3554l10883,3554,10900,3559,10907,3579,10908,3670,10968,3670,10968,3646,10948,3644,10948,3600,10947,3570,10942,3554e" filled="t" fillcolor="#231F20" stroked="f">
                <v:path arrowok="t"/>
                <v:fill/>
              </v:shape>
            </v:group>
            <v:group style="position:absolute;left:10881;top:3336;width:167;height:140" coordorigin="10881,3336" coordsize="167,140">
              <v:shape style="position:absolute;left:10881;top:3336;width:167;height:140" coordorigin="10881,3336" coordsize="167,140" path="m10959,3336l10936,3337,10919,3340,10906,3343,10902,3450,10881,3452,10881,3477,10961,3477,10961,3452,10941,3450,10941,3364,10947,3362,10956,3360,11023,3360,11022,3355,11009,3342,10988,3336,10959,3336e" filled="t" fillcolor="#231F20" stroked="f">
                <v:path arrowok="t"/>
                <v:fill/>
              </v:shape>
              <v:shape style="position:absolute;left:10881;top:3336;width:167;height:140" coordorigin="10881,3336" coordsize="167,140" path="m11023,3360l10964,3360,10981,3365,10988,3385,10989,3477,11048,3477,11048,3452,11029,3450,11029,3406,11028,3376,11023,3360e" filled="t" fillcolor="#231F20" stroked="f">
                <v:path arrowok="t"/>
                <v:fill/>
              </v:shape>
            </v:group>
            <v:group style="position:absolute;left:10988;top:3475;width:133;height:198" coordorigin="10988,3475" coordsize="133,198">
              <v:shape style="position:absolute;left:10988;top:3475;width:133;height:198" coordorigin="10988,3475" coordsize="133,198" path="m11061,3529l11049,3529,11026,3532,11008,3542,10995,3557,10988,3580,10989,3611,11015,3666,11063,3672,11086,3671,11104,3669,11117,3666,11117,3649,11055,3649,11035,3641,11028,3621,11028,3589,11033,3568,11043,3556,11066,3554,11119,3554,11119,3534,11081,3534,11074,3531,11061,3529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19,3554l11066,3554,11076,3556,11081,3557,11081,3645,11077,3647,11066,3649,11117,3649,11119,3554e" filled="t" fillcolor="#231F20" stroked="f">
                <v:path arrowok="t"/>
                <v:fill/>
              </v:shape>
              <v:shape style="position:absolute;left:10988;top:3475;width:133;height:198" coordorigin="10988,3475" coordsize="133,198" path="m11121,3475l11062,3475,11062,3499,11081,3501,11081,3534,11119,3534,11121,3475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.534pt;margin-top:315.447021pt;width:161.317456pt;height:143.766pt;mso-position-horizontal-relative:page;mso-position-vertical-relative:page;z-index:-372" type="#_x0000_t75">
            <v:imagedata r:id="rId5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20.481377pt;width:210.945098pt;height:13pt;mso-position-horizontal-relative:page;mso-position-vertical-relative:page;z-index:-371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GERMAN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BRAND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AWARD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WINNER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146.88147pt;width:290.769695pt;height:65.8pt;mso-position-horizontal-relative:page;mso-position-vertical-relative:page;z-index:-370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LIFE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3358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MINIMALISM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8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nature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friendly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minimalistic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design.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533401pt;margin-top:226.081375pt;width:516.465901pt;height:26.2pt;mso-position-horizontal-relative:page;mso-position-vertical-relative:page;z-index:-369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honore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</w:rPr>
                    <w:t>Council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fo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outstandin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9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4"/>
                      <w:w w:val="100"/>
                      <w:position w:val="-1"/>
                    </w:rPr>
                    <w:t>management.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000099pt;margin-top:289.307068pt;width:223.539583pt;height:13pt;mso-position-horizontal-relative:page;mso-position-vertical-relative:page;z-index:-368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Digital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network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520798pt;margin-top:328.906982pt;width:355.564811pt;height:79pt;mso-position-horizontal-relative:page;mso-position-vertical-relative:page;z-index:-367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restructurin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busines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unit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digita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processe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for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importan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topi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hug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potential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3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9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solutio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implemen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individua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conten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managemen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functionali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integ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ation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consume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has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liber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desire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ytim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where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product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informatio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jus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</w:rPr>
                    <w:t>clic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w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3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03.806091pt;width:133.471578pt;height:13pt;mso-position-horizontal-relative:page;mso-position-vertical-relative:page;z-index:-366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About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vitamin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530.206055pt;width:519.220018pt;height:105.4001pt;mso-position-horizontal-relative:page;mso-position-vertical-relative:page;z-index:-365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produce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furnitur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1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certain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something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compa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"/>
                      <w:w w:val="100"/>
                    </w:rPr>
                    <w:t>’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ounde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designe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5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work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long-standin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experienc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knowledg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elo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ange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demandin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soli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woo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urniture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Thank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up-to-dat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prospecti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v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classic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vitami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subtl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presente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ecologica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requirement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timeles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moderni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in-hous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clos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coope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atio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wit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selecte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manufa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turers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vit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6"/>
                      <w:w w:val="100"/>
                    </w:rPr>
                    <w:t>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mi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ensure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hig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performanc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quali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standards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Therefore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th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focu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lie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o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flexibili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14"/>
                      <w:w w:val="100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clea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desig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an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enhance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7"/>
                      <w:w w:val="100"/>
                    </w:rPr>
                    <w:t>functionalities.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49.006104pt;width:176.411289pt;height:26.2pt;mso-position-horizontal-relative:page;mso-position-vertical-relative:page;z-index:-364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releases: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51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-7"/>
                        <w:w w:val="100"/>
                        <w:position w:val="-1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.vitamin-design.com/press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688.606201pt;width:131.427855pt;height:78.9999pt;mso-position-horizontal-relative:page;mso-position-vertical-relative:page;z-index:-363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Press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contact: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264" w:lineRule="exact"/>
                    <w:ind w:left="20" w:right="-4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Ginta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abliauskas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Dona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Handelsges.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mbH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Grosse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Elbst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40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57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22767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Hamburg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Germa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-2"/>
                      <w:w w:val="100"/>
                      <w:position w:val="-1"/>
                    </w:rPr>
                    <w:t>n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  <w:position w:val="-1"/>
                    </w:rPr>
                    <w:t>y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987301pt;margin-top:781.006165pt;width:142.744154pt;height:26.1999pt;mso-position-horizontal-relative:page;mso-position-vertical-relative:page;z-index:-362" type="#_x0000_t202" filled="f" stroked="f">
            <v:textbox inset="0,0,0,0">
              <w:txbxContent>
                <w:p>
                  <w:pPr>
                    <w:spacing w:before="0" w:after="0" w:line="248" w:lineRule="exact"/>
                    <w:ind w:left="20" w:right="-20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+49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(40)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231F20"/>
                      <w:spacing w:val="0"/>
                      <w:w w:val="100"/>
                    </w:rPr>
                    <w:t>31798362</w:t>
                  </w:r>
                  <w:r>
                    <w:rPr>
                      <w:rFonts w:ascii="Verdana" w:hAnsi="Verdana" w:cs="Verdana" w:eastAsia="Verdana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Verdana" w:hAnsi="Verdana" w:cs="Verdana" w:eastAsia="Verdana"/>
                      <w:sz w:val="22"/>
                      <w:szCs w:val="22"/>
                    </w:rPr>
                  </w:pPr>
                  <w:rPr/>
                  <w:hyperlink r:id="rId52"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231F20"/>
                        <w:spacing w:val="0"/>
                        <w:w w:val="100"/>
                        <w:position w:val="-1"/>
                      </w:rPr>
                      <w:t>info@vitamin-design.com</w:t>
                    </w:r>
                    <w:r>
                      <w:rPr>
                        <w:rFonts w:ascii="Verdana" w:hAnsi="Verdana" w:cs="Verdana" w:eastAsia="Verdana"/>
                        <w:sz w:val="22"/>
                        <w:szCs w:val="22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5.740906pt;margin-top:795.710876pt;width:114.436729pt;height:11pt;mso-position-horizontal-relative:page;mso-position-vertical-relative:page;z-index:-361" type="#_x0000_t202" filled="f" stroked="f">
            <v:textbox inset="0,0,0,0">
              <w:txbxContent>
                <w:p>
                  <w:pPr>
                    <w:spacing w:before="0" w:after="0" w:line="207" w:lineRule="exact"/>
                    <w:ind w:left="20" w:right="-47"/>
                    <w:jc w:val="left"/>
                    <w:rPr>
                      <w:rFonts w:ascii="Verdana" w:hAnsi="Verdana" w:cs="Verdana" w:eastAsia="Verdana"/>
                      <w:sz w:val="18"/>
                      <w:szCs w:val="18"/>
                    </w:rPr>
                  </w:pPr>
                  <w:rPr/>
                  <w:hyperlink r:id="rId53"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ww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8"/>
                        <w:w w:val="100"/>
                      </w:rPr>
                      <w:t>w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231F20"/>
                        <w:spacing w:val="-2"/>
                        <w:w w:val="100"/>
                      </w:rPr>
                      <w:t>.vitamin-design.com</w:t>
                    </w:r>
                    <w:r>
                      <w:rPr>
                        <w:rFonts w:ascii="Verdana" w:hAnsi="Verdana" w:cs="Verdana" w:eastAsia="Verdana"/>
                        <w:sz w:val="18"/>
                        <w:szCs w:val="18"/>
                        <w:color w:val="000000"/>
                        <w:spacing w:val="0"/>
                        <w:w w:val="100"/>
                      </w:rPr>
                    </w:r>
                  </w:hyperlink>
                </w:p>
              </w:txbxContent>
            </v:textbox>
          </v:shape>
        </w:pict>
      </w:r>
    </w:p>
    <w:sectPr>
      <w:pgSz w:w="11920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Verdana"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hyperlink" Target="http://www.vitamin-design.com/press" TargetMode="External"/><Relationship Id="rId52" Type="http://schemas.openxmlformats.org/officeDocument/2006/relationships/hyperlink" Target="mailto:info@vitamin-design.com" TargetMode="External"/><Relationship Id="rId53" Type="http://schemas.openxmlformats.org/officeDocument/2006/relationships/hyperlink" Target="http://www.vitamin-design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2019-01-09T19:16:31Z</dcterms:created>
  <dcterms:modified xsi:type="dcterms:W3CDTF">2019-01-09T19:16:31Z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2019-01-09T00:00:00Z</vt:filetime>
  </property>
</Properties>
</file>